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F57" w:rsidRPr="004E7F57" w:rsidRDefault="008778F5" w:rsidP="008778F5">
      <w:pPr>
        <w:spacing w:after="0" w:line="240" w:lineRule="auto"/>
        <w:rPr>
          <w:rFonts w:ascii="Times New Roman" w:hAnsi="Times New Roman"/>
          <w:sz w:val="20"/>
          <w:szCs w:val="20"/>
          <w:lang w:val="ro-RO"/>
        </w:rPr>
      </w:pPr>
      <w:bookmarkStart w:id="0" w:name="_GoBack"/>
      <w:bookmarkEnd w:id="0"/>
      <w:r>
        <w:rPr>
          <w:rFonts w:ascii="Times New Roman" w:hAnsi="Times New Roman"/>
          <w:sz w:val="20"/>
          <w:szCs w:val="20"/>
          <w:lang w:val="ro-RO"/>
        </w:rPr>
        <w:t>IOCN nr……….. din………2012</w:t>
      </w:r>
      <w:r w:rsidR="004E7F57">
        <w:rPr>
          <w:rFonts w:ascii="Times New Roman" w:hAnsi="Times New Roman"/>
          <w:sz w:val="20"/>
          <w:szCs w:val="20"/>
          <w:lang w:val="ro-RO"/>
        </w:rPr>
        <w:tab/>
      </w:r>
      <w:r w:rsidR="004E7F57">
        <w:rPr>
          <w:rFonts w:ascii="Times New Roman" w:hAnsi="Times New Roman"/>
          <w:sz w:val="20"/>
          <w:szCs w:val="20"/>
          <w:lang w:val="ro-RO"/>
        </w:rPr>
        <w:tab/>
      </w:r>
      <w:r w:rsidR="004E7F57">
        <w:rPr>
          <w:rFonts w:ascii="Times New Roman" w:hAnsi="Times New Roman"/>
          <w:sz w:val="20"/>
          <w:szCs w:val="20"/>
          <w:lang w:val="ro-RO"/>
        </w:rPr>
        <w:tab/>
      </w:r>
      <w:r w:rsidR="004E7F57">
        <w:rPr>
          <w:rFonts w:ascii="Times New Roman" w:hAnsi="Times New Roman"/>
          <w:sz w:val="20"/>
          <w:szCs w:val="20"/>
          <w:lang w:val="ro-RO"/>
        </w:rPr>
        <w:tab/>
      </w:r>
      <w:r w:rsidR="004E7F57">
        <w:rPr>
          <w:rFonts w:ascii="Times New Roman" w:hAnsi="Times New Roman"/>
          <w:sz w:val="20"/>
          <w:szCs w:val="20"/>
          <w:lang w:val="ro-RO"/>
        </w:rPr>
        <w:tab/>
      </w:r>
      <w:r w:rsidR="004E7F57">
        <w:rPr>
          <w:rFonts w:ascii="Times New Roman" w:hAnsi="Times New Roman"/>
          <w:sz w:val="20"/>
          <w:szCs w:val="20"/>
          <w:lang w:val="ro-RO"/>
        </w:rPr>
        <w:tab/>
        <w:t>SC... SRL nr......din..............</w:t>
      </w:r>
    </w:p>
    <w:p w:rsidR="004E7F57" w:rsidRPr="004E7F57" w:rsidRDefault="004E7F57" w:rsidP="008778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E452DC" w:rsidRPr="004E7F57" w:rsidRDefault="00E452DC" w:rsidP="008778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4E7F57">
        <w:rPr>
          <w:rFonts w:ascii="Times New Roman" w:hAnsi="Times New Roman"/>
          <w:b/>
          <w:sz w:val="28"/>
          <w:szCs w:val="28"/>
          <w:lang w:val="ro-RO"/>
        </w:rPr>
        <w:t>CONTRACT DE SPONSORIZARE</w:t>
      </w:r>
    </w:p>
    <w:p w:rsidR="00E452DC" w:rsidRPr="004E7F57" w:rsidRDefault="00E452DC" w:rsidP="008778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sz w:val="24"/>
          <w:szCs w:val="24"/>
          <w:lang w:val="ro-RO"/>
        </w:rPr>
        <w:t>Încheiat azi ______________</w:t>
      </w:r>
    </w:p>
    <w:p w:rsidR="00E452DC" w:rsidRPr="004E7F57" w:rsidRDefault="00E452DC" w:rsidP="008778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sz w:val="24"/>
          <w:szCs w:val="24"/>
          <w:lang w:val="ro-RO"/>
        </w:rPr>
        <w:t xml:space="preserve"> (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Prezentul contract se încheie în </w:t>
      </w:r>
      <w:r w:rsidRPr="004E7F57">
        <w:rPr>
          <w:rFonts w:ascii="Times New Roman" w:hAnsi="Times New Roman"/>
          <w:sz w:val="24"/>
          <w:szCs w:val="24"/>
          <w:lang w:val="ro-RO"/>
        </w:rPr>
        <w:t>2 exemplare originale, câte unul pentru fiecare parte)</w:t>
      </w:r>
    </w:p>
    <w:p w:rsidR="00E452DC" w:rsidRPr="004E7F57" w:rsidRDefault="00E452DC" w:rsidP="008778F5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o-RO"/>
        </w:rPr>
      </w:pPr>
    </w:p>
    <w:p w:rsidR="008778F5" w:rsidRPr="003676FC" w:rsidRDefault="008778F5" w:rsidP="008778F5">
      <w:pPr>
        <w:pStyle w:val="BodyTextIndent"/>
        <w:spacing w:after="0"/>
        <w:ind w:left="0" w:firstLine="720"/>
        <w:jc w:val="both"/>
        <w:rPr>
          <w:szCs w:val="24"/>
          <w:lang w:val="ro-RO"/>
        </w:rPr>
      </w:pPr>
      <w:r w:rsidRPr="003676FC">
        <w:rPr>
          <w:szCs w:val="24"/>
          <w:lang w:val="ro-RO"/>
        </w:rPr>
        <w:t>În temeiul prevederilor:</w:t>
      </w:r>
    </w:p>
    <w:p w:rsidR="008778F5" w:rsidRPr="008778F5" w:rsidRDefault="008778F5" w:rsidP="008778F5">
      <w:pPr>
        <w:pStyle w:val="BodyTextIndent"/>
        <w:spacing w:after="0"/>
        <w:ind w:left="0" w:firstLine="720"/>
        <w:jc w:val="both"/>
        <w:rPr>
          <w:szCs w:val="24"/>
          <w:lang w:val="ro-RO"/>
        </w:rPr>
      </w:pPr>
      <w:r>
        <w:rPr>
          <w:szCs w:val="24"/>
          <w:lang w:val="ro-RO"/>
        </w:rPr>
        <w:t>- Legii 95/2006</w:t>
      </w:r>
      <w:r w:rsidRPr="003676FC">
        <w:rPr>
          <w:szCs w:val="24"/>
          <w:lang w:val="ro-RO"/>
        </w:rPr>
        <w:t xml:space="preserve">, privind </w:t>
      </w:r>
      <w:r w:rsidRPr="00511E3E">
        <w:rPr>
          <w:i/>
          <w:szCs w:val="24"/>
          <w:lang w:val="ro-RO"/>
        </w:rPr>
        <w:t>reforma in domeniul sanatatii</w:t>
      </w:r>
      <w:r w:rsidRPr="003676FC">
        <w:rPr>
          <w:szCs w:val="24"/>
          <w:lang w:val="ro-RO"/>
        </w:rPr>
        <w:t xml:space="preserve">, publicata in Monitorul Oficial, Partea I, nr. 372 din </w:t>
      </w:r>
      <w:r w:rsidRPr="008778F5">
        <w:rPr>
          <w:szCs w:val="24"/>
          <w:lang w:val="ro-RO"/>
        </w:rPr>
        <w:t>28.04.2006, cu modificarile si completarile ulterioare;</w:t>
      </w:r>
    </w:p>
    <w:p w:rsidR="008778F5" w:rsidRPr="008778F5" w:rsidRDefault="008778F5" w:rsidP="008778F5">
      <w:pPr>
        <w:pStyle w:val="BodyTextIndent"/>
        <w:spacing w:after="0"/>
        <w:ind w:left="0" w:firstLine="720"/>
        <w:jc w:val="both"/>
        <w:rPr>
          <w:szCs w:val="24"/>
          <w:lang w:val="ro-RO"/>
        </w:rPr>
      </w:pPr>
      <w:r w:rsidRPr="008778F5">
        <w:rPr>
          <w:szCs w:val="24"/>
          <w:lang w:val="ro-RO"/>
        </w:rPr>
        <w:t>- Legii sponsorizării nr.32/1994</w:t>
      </w:r>
      <w:r w:rsidR="00374EC2">
        <w:rPr>
          <w:szCs w:val="24"/>
          <w:lang w:val="ro-RO"/>
        </w:rPr>
        <w:t>,</w:t>
      </w:r>
      <w:r w:rsidRPr="008778F5">
        <w:rPr>
          <w:szCs w:val="24"/>
          <w:lang w:val="ro-RO"/>
        </w:rPr>
        <w:t xml:space="preserve"> privind </w:t>
      </w:r>
      <w:r w:rsidRPr="00374EC2">
        <w:rPr>
          <w:i/>
          <w:szCs w:val="24"/>
          <w:lang w:val="ro-RO"/>
        </w:rPr>
        <w:t>sponsorizarea</w:t>
      </w:r>
      <w:r w:rsidR="00374EC2">
        <w:rPr>
          <w:szCs w:val="24"/>
          <w:lang w:val="ro-RO"/>
        </w:rPr>
        <w:t>,</w:t>
      </w:r>
      <w:r w:rsidRPr="008778F5">
        <w:rPr>
          <w:szCs w:val="24"/>
          <w:lang w:val="ro-RO"/>
        </w:rPr>
        <w:t xml:space="preserve"> publicată în Monitorul Oficial nr. 129/25.05.1994</w:t>
      </w:r>
      <w:r w:rsidR="00374EC2">
        <w:rPr>
          <w:szCs w:val="24"/>
          <w:lang w:val="ro-RO"/>
        </w:rPr>
        <w:t>,</w:t>
      </w:r>
      <w:r w:rsidRPr="008778F5">
        <w:rPr>
          <w:szCs w:val="24"/>
          <w:lang w:val="ro-RO"/>
        </w:rPr>
        <w:t xml:space="preserve"> cu modificările şi completările ulterioare;</w:t>
      </w:r>
    </w:p>
    <w:p w:rsidR="008778F5" w:rsidRPr="008778F5" w:rsidRDefault="008778F5" w:rsidP="008778F5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333333"/>
          <w:sz w:val="24"/>
          <w:szCs w:val="24"/>
          <w:lang w:val="ro-RO" w:eastAsia="en-GB"/>
        </w:rPr>
      </w:pPr>
      <w:r w:rsidRPr="008778F5">
        <w:rPr>
          <w:rFonts w:ascii="Times New Roman" w:hAnsi="Times New Roman"/>
          <w:sz w:val="24"/>
          <w:szCs w:val="24"/>
          <w:lang w:val="ro-RO"/>
        </w:rPr>
        <w:t xml:space="preserve">- </w:t>
      </w:r>
      <w:r w:rsidRPr="008778F5">
        <w:rPr>
          <w:rFonts w:ascii="Times New Roman" w:hAnsi="Times New Roman"/>
          <w:bCs/>
          <w:sz w:val="24"/>
          <w:szCs w:val="24"/>
          <w:shd w:val="clear" w:color="auto" w:fill="FFFFFF"/>
          <w:lang w:val="ro-RO" w:eastAsia="en-GB"/>
        </w:rPr>
        <w:t xml:space="preserve">Decretul nr. 195 din 16.03.2020, </w:t>
      </w:r>
      <w:r w:rsidRPr="008778F5">
        <w:rPr>
          <w:rFonts w:ascii="Times New Roman" w:hAnsi="Times New Roman"/>
          <w:bCs/>
          <w:color w:val="333333"/>
          <w:sz w:val="24"/>
          <w:szCs w:val="24"/>
          <w:lang w:val="ro-RO" w:eastAsia="en-GB"/>
        </w:rPr>
        <w:t xml:space="preserve">privind </w:t>
      </w:r>
      <w:r w:rsidRPr="008778F5">
        <w:rPr>
          <w:rFonts w:ascii="Times New Roman" w:hAnsi="Times New Roman"/>
          <w:bCs/>
          <w:i/>
          <w:color w:val="333333"/>
          <w:sz w:val="24"/>
          <w:szCs w:val="24"/>
          <w:lang w:val="ro-RO" w:eastAsia="en-GB"/>
        </w:rPr>
        <w:t>instituirea stării de urgenţă pe teritoriul României</w:t>
      </w:r>
    </w:p>
    <w:p w:rsidR="008778F5" w:rsidRPr="008778F5" w:rsidRDefault="008778F5" w:rsidP="008778F5">
      <w:pPr>
        <w:pStyle w:val="spar"/>
        <w:ind w:left="0" w:firstLine="720"/>
        <w:jc w:val="both"/>
        <w:rPr>
          <w:color w:val="000000"/>
          <w:lang w:val="ro-RO"/>
        </w:rPr>
      </w:pPr>
      <w:r w:rsidRPr="008778F5">
        <w:rPr>
          <w:color w:val="000000"/>
          <w:lang w:val="ro-RO"/>
        </w:rPr>
        <w:t>Având în vedere evoluţia situaţiei epidemiologice internaţionale determinată de răspândirea coronavirusului SARS-CoV-2 la nivel national cat si international, precum şi declararea „Pandemiei“ de către Organizaţia Mondială a Sănătăţii, la data de 11.03.2020,</w:t>
      </w:r>
    </w:p>
    <w:p w:rsidR="008778F5" w:rsidRPr="008778F5" w:rsidRDefault="008778F5" w:rsidP="008778F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ro-RO" w:eastAsia="en-GB"/>
        </w:rPr>
      </w:pPr>
      <w:r w:rsidRPr="008778F5">
        <w:rPr>
          <w:rFonts w:ascii="Times New Roman" w:hAnsi="Times New Roman"/>
          <w:color w:val="000000"/>
          <w:sz w:val="24"/>
          <w:szCs w:val="24"/>
          <w:lang w:val="ro-RO" w:eastAsia="en-GB"/>
        </w:rPr>
        <w:t xml:space="preserve">Luând act de evoluţia situaţiei epidemiologica de pe teritoriul României şi de evaluarea riscului de sănătate publică pentru perioada imediat următoare, care indică o creştere masivă a numărului de persoane infectate cu coronavirusul SARS-CoV-2, </w:t>
      </w:r>
    </w:p>
    <w:p w:rsidR="008778F5" w:rsidRPr="008778F5" w:rsidRDefault="008778F5" w:rsidP="008778F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ro-RO" w:eastAsia="en-GB"/>
        </w:rPr>
      </w:pPr>
      <w:r w:rsidRPr="008778F5">
        <w:rPr>
          <w:rFonts w:ascii="Times New Roman" w:hAnsi="Times New Roman"/>
          <w:color w:val="000000"/>
          <w:sz w:val="24"/>
          <w:szCs w:val="24"/>
          <w:lang w:val="ro-RO" w:eastAsia="en-GB"/>
        </w:rPr>
        <w:t xml:space="preserve">Tinând cont de faptul că neluarea unor măsuri urgente, cu caracter excepţional, în domeniul medical, pentru limitarea infectării cu coronavirusul SARS-CoV-2 în rândul populaţiei ar avea un impact deosebit de grav, în principal asupra dreptului la viaţă şi, în subsidiar, asupra dreptului la sănătate al persoanelor, </w:t>
      </w:r>
    </w:p>
    <w:p w:rsidR="00E452DC" w:rsidRPr="004E7F57" w:rsidRDefault="00E452DC" w:rsidP="008778F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8778F5">
        <w:rPr>
          <w:rFonts w:ascii="Times New Roman" w:hAnsi="Times New Roman"/>
          <w:sz w:val="24"/>
          <w:szCs w:val="24"/>
          <w:lang w:val="ro-RO"/>
        </w:rPr>
        <w:t>s-a încheiat prezentul Contract de sponsorizare</w:t>
      </w:r>
      <w:r w:rsidRPr="004E7F57">
        <w:rPr>
          <w:rFonts w:ascii="Times New Roman" w:hAnsi="Times New Roman"/>
          <w:sz w:val="24"/>
          <w:szCs w:val="24"/>
          <w:lang w:val="ro-RO"/>
        </w:rPr>
        <w:t xml:space="preserve"> între:</w:t>
      </w:r>
    </w:p>
    <w:p w:rsidR="007E0A7C" w:rsidRPr="004E7F57" w:rsidRDefault="007E0A7C" w:rsidP="008778F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  <w:lang w:val="ro-RO"/>
        </w:rPr>
      </w:pP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Sponsor</w:t>
      </w:r>
      <w:r w:rsidR="007E0A7C" w:rsidRPr="004E7F57">
        <w:rPr>
          <w:rFonts w:ascii="Times New Roman" w:hAnsi="Times New Roman"/>
          <w:b/>
          <w:sz w:val="24"/>
          <w:szCs w:val="24"/>
          <w:lang w:val="ro-RO"/>
        </w:rPr>
        <w:t>:</w:t>
      </w:r>
      <w:r w:rsidRPr="004E7F57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8354DE" w:rsidRPr="004E7F57">
        <w:rPr>
          <w:rFonts w:ascii="Times New Roman" w:hAnsi="Times New Roman"/>
          <w:b/>
          <w:sz w:val="24"/>
          <w:szCs w:val="24"/>
          <w:lang w:val="ro-RO"/>
        </w:rPr>
        <w:t>____________________________________________________________________</w:t>
      </w:r>
      <w:r w:rsidR="007E0A7C" w:rsidRPr="004E7F57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cu sediul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________________________________________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, CUI </w:t>
      </w:r>
      <w:r w:rsidR="003747FA" w:rsidRPr="004E7F57">
        <w:rPr>
          <w:rFonts w:ascii="Times New Roman" w:hAnsi="Times New Roman"/>
          <w:sz w:val="24"/>
          <w:szCs w:val="24"/>
          <w:lang w:val="ro-RO"/>
        </w:rPr>
        <w:t>/CNP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______________, J35/1053/20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, cont bancar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__________________________________________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, deschis la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_________________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, reprezentată legal prin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_______________________________________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sz w:val="24"/>
          <w:szCs w:val="24"/>
          <w:lang w:val="ro-RO"/>
        </w:rPr>
        <w:t xml:space="preserve">Şi </w:t>
      </w:r>
    </w:p>
    <w:p w:rsidR="00E452DC" w:rsidRPr="004E7F57" w:rsidRDefault="00E452DC" w:rsidP="008778F5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bCs/>
          <w:sz w:val="24"/>
          <w:szCs w:val="24"/>
          <w:lang w:val="ro-RO"/>
        </w:rPr>
        <w:t>Beneficiar</w:t>
      </w:r>
      <w:r w:rsidRPr="004E7F57">
        <w:rPr>
          <w:rFonts w:ascii="Times New Roman" w:hAnsi="Times New Roman"/>
          <w:bCs/>
          <w:sz w:val="24"/>
          <w:szCs w:val="24"/>
          <w:lang w:val="ro-RO"/>
        </w:rPr>
        <w:t xml:space="preserve">: </w:t>
      </w:r>
    </w:p>
    <w:p w:rsidR="004E7F57" w:rsidRPr="008778F5" w:rsidRDefault="004E7F57" w:rsidP="008778F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o-RO"/>
        </w:rPr>
      </w:pPr>
      <w:r w:rsidRPr="0037578A">
        <w:rPr>
          <w:rFonts w:ascii="Times New Roman" w:hAnsi="Times New Roman"/>
          <w:b/>
          <w:color w:val="FF0000"/>
          <w:sz w:val="24"/>
          <w:szCs w:val="24"/>
          <w:lang w:val="ro-RO"/>
        </w:rPr>
        <w:t xml:space="preserve">-ASOCIATIA ONCOLOGICA ROMANA ION CHIRICUTA CLUJ-NAPOCA, </w:t>
      </w:r>
      <w:r w:rsidRPr="0037578A">
        <w:rPr>
          <w:rFonts w:ascii="Times New Roman" w:hAnsi="Times New Roman"/>
          <w:color w:val="FF0000"/>
          <w:sz w:val="24"/>
          <w:szCs w:val="24"/>
          <w:lang w:val="ro-RO"/>
        </w:rPr>
        <w:t>având sediul în Cluj- Napoca, str. Republicii nr. 34-36, judetul Cluj, C</w:t>
      </w:r>
      <w:r w:rsidRPr="008778F5">
        <w:rPr>
          <w:rFonts w:ascii="Times New Roman" w:hAnsi="Times New Roman"/>
          <w:color w:val="FF0000"/>
          <w:sz w:val="24"/>
          <w:szCs w:val="24"/>
          <w:lang w:val="ro-RO"/>
        </w:rPr>
        <w:t xml:space="preserve">.U.I. 26311710, tel./fax 0264-597673, </w:t>
      </w:r>
      <w:r w:rsidR="008778F5" w:rsidRPr="008778F5">
        <w:rPr>
          <w:rFonts w:ascii="Times New Roman" w:hAnsi="Times New Roman"/>
          <w:b/>
          <w:color w:val="FF0000"/>
          <w:sz w:val="24"/>
          <w:szCs w:val="24"/>
          <w:lang w:val="ro-RO"/>
        </w:rPr>
        <w:t xml:space="preserve">contul în RON </w:t>
      </w:r>
      <w:r w:rsidR="008778F5" w:rsidRPr="008778F5">
        <w:rPr>
          <w:rStyle w:val="Strong"/>
          <w:rFonts w:ascii="Times New Roman" w:hAnsi="Times New Roman"/>
          <w:b w:val="0"/>
          <w:bCs w:val="0"/>
          <w:color w:val="FF0000"/>
          <w:sz w:val="24"/>
          <w:szCs w:val="24"/>
          <w:lang w:val="ro-RO"/>
        </w:rPr>
        <w:t>RO95BTRL06601205T62744XX</w:t>
      </w:r>
      <w:r w:rsidR="008778F5" w:rsidRPr="008778F5">
        <w:rPr>
          <w:rFonts w:ascii="Times New Roman" w:hAnsi="Times New Roman"/>
          <w:b/>
          <w:color w:val="FF0000"/>
          <w:sz w:val="24"/>
          <w:szCs w:val="24"/>
          <w:lang w:val="ro-RO"/>
        </w:rPr>
        <w:t xml:space="preserve">, contul în euro </w:t>
      </w:r>
      <w:r w:rsidR="008778F5" w:rsidRPr="008778F5">
        <w:rPr>
          <w:rStyle w:val="Strong"/>
          <w:rFonts w:ascii="Times New Roman" w:hAnsi="Times New Roman"/>
          <w:b w:val="0"/>
          <w:bCs w:val="0"/>
          <w:color w:val="FF0000"/>
          <w:sz w:val="24"/>
          <w:szCs w:val="24"/>
          <w:lang w:val="ro-RO"/>
        </w:rPr>
        <w:t>RO70BTRL06604205T62744XX</w:t>
      </w:r>
      <w:r w:rsidR="008778F5" w:rsidRPr="008778F5">
        <w:rPr>
          <w:rFonts w:ascii="Times New Roman" w:hAnsi="Times New Roman"/>
          <w:b/>
          <w:color w:val="FF0000"/>
          <w:sz w:val="24"/>
          <w:szCs w:val="24"/>
          <w:lang w:val="ro-RO"/>
        </w:rPr>
        <w:t xml:space="preserve">, şi contul în USD </w:t>
      </w:r>
      <w:r w:rsidR="008778F5" w:rsidRPr="008778F5">
        <w:rPr>
          <w:rFonts w:ascii="Times New Roman" w:hAnsi="Times New Roman"/>
          <w:color w:val="FF0000"/>
          <w:sz w:val="24"/>
          <w:szCs w:val="24"/>
          <w:lang w:val="ro-RO"/>
        </w:rPr>
        <w:t>RO22BTRL06602205T62744XX</w:t>
      </w:r>
      <w:r w:rsidR="008778F5" w:rsidRPr="008778F5">
        <w:rPr>
          <w:rFonts w:ascii="Times New Roman" w:hAnsi="Times New Roman"/>
          <w:b/>
          <w:color w:val="FF0000"/>
          <w:sz w:val="24"/>
          <w:szCs w:val="24"/>
          <w:lang w:val="ro-RO"/>
        </w:rPr>
        <w:t xml:space="preserve"> deschise la Banca Transilvania</w:t>
      </w:r>
      <w:r w:rsidRPr="008778F5">
        <w:rPr>
          <w:rFonts w:ascii="Times New Roman" w:hAnsi="Times New Roman"/>
          <w:color w:val="FF0000"/>
          <w:sz w:val="24"/>
          <w:szCs w:val="24"/>
          <w:lang w:val="ro-RO"/>
        </w:rPr>
        <w:t xml:space="preserve"> reprezentată prin Reprezentant Legal Dr. Popiţa Vasile, </w:t>
      </w:r>
    </w:p>
    <w:p w:rsidR="004E7F57" w:rsidRPr="004E7F57" w:rsidRDefault="004E7F57" w:rsidP="008778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sau</w:t>
      </w:r>
    </w:p>
    <w:p w:rsidR="004E7F57" w:rsidRPr="004E7F57" w:rsidRDefault="004E7F57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-INSTITUTUL ONCOLOGIC ”Prof. Dr. I. Chiricuta” Cluj-Napoca,</w:t>
      </w:r>
      <w:r w:rsidRPr="004E7F57">
        <w:rPr>
          <w:rFonts w:ascii="Times New Roman" w:hAnsi="Times New Roman"/>
          <w:sz w:val="24"/>
          <w:szCs w:val="24"/>
          <w:lang w:val="ro-RO"/>
        </w:rPr>
        <w:t xml:space="preserve"> având sediul în Cluj-Napoca, judeţul Cluj, Str. Republicii nr.34-36, codul fiscal 4547125, telefon 0264-598361, Fax 0264-598365, având contul deschis la Trezoreria Cluj, sub nr. RO</w:t>
      </w:r>
      <w:r w:rsidR="008778F5">
        <w:rPr>
          <w:rFonts w:ascii="Times New Roman" w:hAnsi="Times New Roman"/>
          <w:sz w:val="24"/>
          <w:szCs w:val="24"/>
          <w:lang w:val="ro-RO"/>
        </w:rPr>
        <w:t>24</w:t>
      </w:r>
      <w:r w:rsidRPr="004E7F57">
        <w:rPr>
          <w:rFonts w:ascii="Times New Roman" w:hAnsi="Times New Roman"/>
          <w:sz w:val="24"/>
          <w:szCs w:val="24"/>
          <w:lang w:val="ro-RO"/>
        </w:rPr>
        <w:t>TREZ216</w:t>
      </w:r>
      <w:r w:rsidR="008778F5">
        <w:rPr>
          <w:rFonts w:ascii="Times New Roman" w:hAnsi="Times New Roman"/>
          <w:sz w:val="24"/>
          <w:szCs w:val="24"/>
          <w:lang w:val="ro-RO"/>
        </w:rPr>
        <w:t>20F370100XXXX cont LEI, RO84BTRL01304205137600XX cont EURO, RO21BTRL01302205137600XX cont USD</w:t>
      </w:r>
      <w:r w:rsidRPr="004E7F57">
        <w:rPr>
          <w:rFonts w:ascii="Times New Roman" w:hAnsi="Times New Roman"/>
          <w:sz w:val="24"/>
          <w:szCs w:val="24"/>
          <w:lang w:val="ro-RO"/>
        </w:rPr>
        <w:t>, reprezentat prin Sef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4E7F57">
        <w:rPr>
          <w:rFonts w:ascii="Times New Roman" w:hAnsi="Times New Roman"/>
          <w:sz w:val="24"/>
          <w:szCs w:val="24"/>
          <w:lang w:val="ro-RO"/>
        </w:rPr>
        <w:t>Lucr. Dr. Cătălin Vlad, având funcţia de Manager,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o-RO"/>
        </w:rPr>
      </w:pPr>
    </w:p>
    <w:p w:rsidR="00374EC2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Obiectul contractului</w:t>
      </w:r>
      <w:r w:rsidR="005A7EBA" w:rsidRPr="004E7F57">
        <w:rPr>
          <w:rFonts w:ascii="Times New Roman" w:hAnsi="Times New Roman"/>
          <w:sz w:val="24"/>
          <w:szCs w:val="24"/>
          <w:lang w:val="ro-RO"/>
        </w:rPr>
        <w:t xml:space="preserve">: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374EC2" w:rsidRPr="007470C3" w:rsidRDefault="00374EC2" w:rsidP="00374EC2">
      <w:pPr>
        <w:pStyle w:val="ListParagraph"/>
        <w:numPr>
          <w:ilvl w:val="0"/>
          <w:numId w:val="9"/>
        </w:numPr>
        <w:ind w:left="0"/>
        <w:jc w:val="both"/>
        <w:rPr>
          <w:rFonts w:eastAsia="Calibri"/>
          <w:i/>
          <w:iCs/>
          <w:sz w:val="24"/>
          <w:szCs w:val="24"/>
          <w:lang w:val="ro-RO"/>
        </w:rPr>
      </w:pPr>
      <w:r>
        <w:rPr>
          <w:sz w:val="24"/>
          <w:szCs w:val="24"/>
          <w:lang w:val="it-IT"/>
        </w:rPr>
        <w:t>achiziționarea</w:t>
      </w:r>
      <w:r w:rsidRPr="007470C3">
        <w:rPr>
          <w:sz w:val="24"/>
          <w:szCs w:val="24"/>
          <w:lang w:val="it-IT"/>
        </w:rPr>
        <w:t xml:space="preserve"> unor </w:t>
      </w:r>
      <w:r>
        <w:rPr>
          <w:sz w:val="24"/>
          <w:szCs w:val="24"/>
          <w:lang w:val="it-IT"/>
        </w:rPr>
        <w:t xml:space="preserve">teste, </w:t>
      </w:r>
      <w:r w:rsidRPr="007470C3">
        <w:rPr>
          <w:sz w:val="24"/>
          <w:szCs w:val="24"/>
          <w:lang w:val="it-IT"/>
        </w:rPr>
        <w:t xml:space="preserve">reactivi și consumabile pentru detectarea infecției cu </w:t>
      </w:r>
      <w:r w:rsidRPr="008778F5">
        <w:rPr>
          <w:color w:val="000000"/>
          <w:sz w:val="24"/>
          <w:szCs w:val="24"/>
          <w:lang w:val="ro-RO" w:eastAsia="en-GB"/>
        </w:rPr>
        <w:t>SARS-CoV-2</w:t>
      </w:r>
      <w:r>
        <w:rPr>
          <w:sz w:val="24"/>
          <w:szCs w:val="24"/>
          <w:lang w:val="it-IT"/>
        </w:rPr>
        <w:t>;</w:t>
      </w:r>
    </w:p>
    <w:p w:rsidR="00374EC2" w:rsidRPr="00E76412" w:rsidRDefault="00374EC2" w:rsidP="00374EC2">
      <w:pPr>
        <w:pStyle w:val="ListParagraph"/>
        <w:numPr>
          <w:ilvl w:val="0"/>
          <w:numId w:val="9"/>
        </w:numPr>
        <w:ind w:left="0"/>
        <w:jc w:val="both"/>
        <w:rPr>
          <w:rFonts w:eastAsia="Calibri"/>
          <w:iCs/>
          <w:sz w:val="24"/>
          <w:szCs w:val="24"/>
          <w:lang w:val="ro-RO"/>
        </w:rPr>
      </w:pPr>
      <w:r w:rsidRPr="00E76412">
        <w:rPr>
          <w:rFonts w:eastAsia="Calibri"/>
          <w:iCs/>
          <w:sz w:val="24"/>
          <w:szCs w:val="24"/>
          <w:lang w:val="ro-RO"/>
        </w:rPr>
        <w:t xml:space="preserve">achizitionarea de materiale sanitare și echipamente de protectie a personalului cum ar fi: combinezoane, mănuși, seringi, măști, ochelari de protecție, soluții dezinfectante, </w:t>
      </w:r>
      <w:r>
        <w:rPr>
          <w:rFonts w:eastAsia="Calibri"/>
          <w:iCs/>
          <w:sz w:val="24"/>
          <w:szCs w:val="24"/>
          <w:lang w:val="ro-RO"/>
        </w:rPr>
        <w:t xml:space="preserve">biocide, </w:t>
      </w:r>
      <w:r w:rsidRPr="00E76412">
        <w:rPr>
          <w:rFonts w:eastAsia="Calibri"/>
          <w:iCs/>
          <w:sz w:val="24"/>
          <w:szCs w:val="24"/>
          <w:lang w:val="ro-RO"/>
        </w:rPr>
        <w:t xml:space="preserve">precum și </w:t>
      </w:r>
      <w:r>
        <w:rPr>
          <w:rFonts w:eastAsia="Calibri"/>
          <w:iCs/>
          <w:sz w:val="24"/>
          <w:szCs w:val="24"/>
          <w:lang w:val="ro-RO"/>
        </w:rPr>
        <w:t xml:space="preserve">orice </w:t>
      </w:r>
      <w:r w:rsidRPr="00E76412">
        <w:rPr>
          <w:rFonts w:eastAsia="Calibri"/>
          <w:iCs/>
          <w:sz w:val="24"/>
          <w:szCs w:val="24"/>
          <w:lang w:val="ro-RO"/>
        </w:rPr>
        <w:t xml:space="preserve">alte materiale și dispozitive medicale identificate a fi necesare pentru gestinoarea cazurilor de </w:t>
      </w:r>
      <w:r w:rsidRPr="008778F5">
        <w:rPr>
          <w:color w:val="000000"/>
          <w:sz w:val="24"/>
          <w:szCs w:val="24"/>
          <w:lang w:val="ro-RO" w:eastAsia="en-GB"/>
        </w:rPr>
        <w:t>SARS-CoV-2</w:t>
      </w:r>
      <w:r>
        <w:rPr>
          <w:rFonts w:eastAsia="Calibri"/>
          <w:iCs/>
          <w:sz w:val="24"/>
          <w:szCs w:val="24"/>
          <w:lang w:val="ro-RO"/>
        </w:rPr>
        <w:t>.</w:t>
      </w:r>
    </w:p>
    <w:p w:rsidR="00374EC2" w:rsidRDefault="00374EC2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lastRenderedPageBreak/>
        <w:t>Valoarea contractului</w:t>
      </w:r>
      <w:r w:rsidR="007E0A7C" w:rsidRPr="004E7F57">
        <w:rPr>
          <w:rFonts w:ascii="Times New Roman" w:hAnsi="Times New Roman"/>
          <w:sz w:val="24"/>
          <w:szCs w:val="24"/>
          <w:lang w:val="ro-RO"/>
        </w:rPr>
        <w:t xml:space="preserve">: </w:t>
      </w:r>
      <w:r w:rsidR="008354DE" w:rsidRPr="004E7F57">
        <w:rPr>
          <w:rFonts w:ascii="Times New Roman" w:hAnsi="Times New Roman"/>
          <w:b/>
          <w:sz w:val="24"/>
          <w:szCs w:val="24"/>
          <w:lang w:val="ro-RO"/>
        </w:rPr>
        <w:t>__________________________________________________________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Termenul de valabilitate a contractului</w:t>
      </w:r>
      <w:r w:rsidRPr="004E7F57">
        <w:rPr>
          <w:rFonts w:ascii="Times New Roman" w:hAnsi="Times New Roman"/>
          <w:sz w:val="24"/>
          <w:szCs w:val="24"/>
          <w:lang w:val="ro-RO"/>
        </w:rPr>
        <w:t xml:space="preserve">: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___________________________________________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Modalitatea de plată</w:t>
      </w:r>
      <w:r w:rsidR="008354DE" w:rsidRPr="004E7F57">
        <w:rPr>
          <w:rFonts w:ascii="Times New Roman" w:hAnsi="Times New Roman"/>
          <w:b/>
          <w:sz w:val="24"/>
          <w:szCs w:val="24"/>
          <w:lang w:val="ro-RO"/>
        </w:rPr>
        <w:t>/predare</w:t>
      </w:r>
      <w:r w:rsidRPr="004E7F57">
        <w:rPr>
          <w:rFonts w:ascii="Times New Roman" w:hAnsi="Times New Roman"/>
          <w:b/>
          <w:sz w:val="24"/>
          <w:szCs w:val="24"/>
          <w:lang w:val="ro-RO"/>
        </w:rPr>
        <w:t>:</w:t>
      </w:r>
      <w:r w:rsidRPr="004E7F57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8354DE" w:rsidRPr="004E7F57">
        <w:rPr>
          <w:rFonts w:ascii="Times New Roman" w:hAnsi="Times New Roman"/>
          <w:sz w:val="24"/>
          <w:szCs w:val="24"/>
          <w:lang w:val="ro-RO"/>
        </w:rPr>
        <w:t>____________________________________________________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lang w:val="ro-RO"/>
        </w:rPr>
        <w:t>Termenul de plată</w:t>
      </w:r>
      <w:r w:rsidR="008354DE" w:rsidRPr="004E7F57">
        <w:rPr>
          <w:rFonts w:ascii="Times New Roman" w:hAnsi="Times New Roman"/>
          <w:b/>
          <w:sz w:val="24"/>
          <w:szCs w:val="24"/>
          <w:lang w:val="ro-RO"/>
        </w:rPr>
        <w:t>/predare</w:t>
      </w:r>
      <w:r w:rsidRPr="004E7F57">
        <w:rPr>
          <w:rFonts w:ascii="Times New Roman" w:hAnsi="Times New Roman"/>
          <w:b/>
          <w:sz w:val="24"/>
          <w:szCs w:val="24"/>
          <w:lang w:val="ro-RO"/>
        </w:rPr>
        <w:t>:</w:t>
      </w:r>
      <w:r w:rsidR="008354DE" w:rsidRPr="004E7F57">
        <w:rPr>
          <w:rFonts w:ascii="Times New Roman" w:hAnsi="Times New Roman"/>
          <w:b/>
          <w:sz w:val="24"/>
          <w:szCs w:val="24"/>
          <w:lang w:val="ro-RO"/>
        </w:rPr>
        <w:t xml:space="preserve"> ______________________________________________________</w:t>
      </w:r>
      <w:r w:rsidRPr="004E7F57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o-RO"/>
        </w:rPr>
      </w:pPr>
    </w:p>
    <w:p w:rsidR="00E452DC" w:rsidRPr="004E7F57" w:rsidRDefault="00E452DC" w:rsidP="008778F5">
      <w:pPr>
        <w:tabs>
          <w:tab w:val="left" w:leader="do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sz w:val="24"/>
          <w:szCs w:val="24"/>
          <w:u w:val="single"/>
          <w:lang w:val="ro-RO"/>
        </w:rPr>
        <w:t>Obligaţiile părţilor</w:t>
      </w:r>
      <w:r w:rsidRPr="004E7F57">
        <w:rPr>
          <w:rFonts w:ascii="Times New Roman" w:hAnsi="Times New Roman"/>
          <w:b/>
          <w:sz w:val="24"/>
          <w:szCs w:val="24"/>
          <w:lang w:val="ro-RO"/>
        </w:rPr>
        <w:t xml:space="preserve">: 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color w:val="000000"/>
          <w:sz w:val="24"/>
          <w:szCs w:val="24"/>
          <w:lang w:val="ro-RO"/>
        </w:rPr>
        <w:t>Sponsorul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 xml:space="preserve"> se obligă să vireze</w:t>
      </w:r>
      <w:r w:rsidR="008354DE" w:rsidRPr="004E7F57">
        <w:rPr>
          <w:rFonts w:ascii="Times New Roman" w:hAnsi="Times New Roman"/>
          <w:color w:val="000000"/>
          <w:sz w:val="24"/>
          <w:szCs w:val="24"/>
          <w:lang w:val="ro-RO"/>
        </w:rPr>
        <w:t>/să predea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 xml:space="preserve"> Beneficiarului suma</w:t>
      </w:r>
      <w:r w:rsidR="008354DE" w:rsidRPr="004E7F57">
        <w:rPr>
          <w:rFonts w:ascii="Times New Roman" w:hAnsi="Times New Roman"/>
          <w:color w:val="000000"/>
          <w:sz w:val="24"/>
          <w:szCs w:val="24"/>
          <w:lang w:val="ro-RO"/>
        </w:rPr>
        <w:t>/bunurile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 xml:space="preserve"> ce face obiectul prezentului contract conform prevederilor de mai sus.</w:t>
      </w:r>
    </w:p>
    <w:p w:rsidR="00E452DC" w:rsidRPr="004E7F57" w:rsidRDefault="00E452DC" w:rsidP="008778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4E7F57">
        <w:rPr>
          <w:rFonts w:ascii="Times New Roman" w:hAnsi="Times New Roman"/>
          <w:b/>
          <w:color w:val="000000"/>
          <w:sz w:val="24"/>
          <w:szCs w:val="24"/>
          <w:lang w:val="ro-RO"/>
        </w:rPr>
        <w:t>Beneficiarul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 xml:space="preserve"> se obligă să</w:t>
      </w:r>
      <w:r w:rsidRPr="004E7F57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 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>utilizeze suma</w:t>
      </w:r>
      <w:r w:rsidR="008354DE" w:rsidRPr="004E7F57">
        <w:rPr>
          <w:rFonts w:ascii="Times New Roman" w:hAnsi="Times New Roman"/>
          <w:color w:val="000000"/>
          <w:sz w:val="24"/>
          <w:szCs w:val="24"/>
          <w:lang w:val="ro-RO"/>
        </w:rPr>
        <w:t>/bunurile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 xml:space="preserve"> ce face obiectul prezentului contract potrivit destinaţiei sale.</w:t>
      </w:r>
    </w:p>
    <w:p w:rsidR="00201BE5" w:rsidRPr="004E7F57" w:rsidRDefault="00201BE5" w:rsidP="008778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>Anexa: Proces-verbal de predare primire bunuri</w:t>
      </w:r>
      <w:r w:rsidR="004E7F57" w:rsidRPr="004E7F57">
        <w:rPr>
          <w:rFonts w:ascii="Times New Roman" w:hAnsi="Times New Roman"/>
          <w:color w:val="000000"/>
          <w:sz w:val="24"/>
          <w:szCs w:val="24"/>
          <w:lang w:val="ro-RO"/>
        </w:rPr>
        <w:t>, dupa caz</w:t>
      </w: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>.</w:t>
      </w:r>
    </w:p>
    <w:p w:rsidR="00E452DC" w:rsidRDefault="00E452DC" w:rsidP="008778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4E7F57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</w:p>
    <w:p w:rsidR="004E7F57" w:rsidRDefault="004E7F57" w:rsidP="008778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:rsidR="004E7F57" w:rsidRPr="004E7F57" w:rsidRDefault="004E7F57" w:rsidP="008778F5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o-RO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977"/>
        <w:gridCol w:w="4536"/>
      </w:tblGrid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SPONSOR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BENEFICIAR</w:t>
            </w: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Institutul Oncologic "Prof. Dr. I. Chiricuţă"</w:t>
            </w: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Manager </w:t>
            </w: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9102BC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Dr. Vlad Ioan-Cătălin</w:t>
            </w: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Director Financiar-Contabil</w:t>
            </w: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Ec. Burca Anca</w:t>
            </w: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0464FA" w:rsidRPr="004E7F57" w:rsidTr="000464F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4FA" w:rsidRPr="004E7F57" w:rsidRDefault="000464FA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Consilier Juridic: </w:t>
            </w:r>
            <w:r w:rsidR="00BA7988" w:rsidRPr="004E7F5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Aurel Damsa</w:t>
            </w:r>
          </w:p>
        </w:tc>
      </w:tr>
    </w:tbl>
    <w:p w:rsidR="007A397C" w:rsidRDefault="007A397C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4E7F57" w:rsidRPr="0037578A" w:rsidRDefault="004E7F57" w:rsidP="008778F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Sau</w:t>
      </w:r>
    </w:p>
    <w:p w:rsidR="004E7F57" w:rsidRPr="0037578A" w:rsidRDefault="004E7F57" w:rsidP="008778F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o-RO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977"/>
        <w:gridCol w:w="4536"/>
      </w:tblGrid>
      <w:tr w:rsidR="004E7F57" w:rsidRPr="0037578A" w:rsidTr="00C67B4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  <w:r w:rsidRPr="0037578A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>SPONSOR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  <w:r w:rsidRPr="0037578A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>BENEFICIAR</w:t>
            </w:r>
          </w:p>
        </w:tc>
      </w:tr>
      <w:tr w:rsidR="004E7F57" w:rsidRPr="0037578A" w:rsidTr="00C67B4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37578A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Asociatia Oncologica Romana Ion Chiricuta Cluj-Napoca</w:t>
            </w:r>
          </w:p>
        </w:tc>
      </w:tr>
      <w:tr w:rsidR="004E7F57" w:rsidRPr="0037578A" w:rsidTr="00C67B4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37578A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Reprezentant legal</w:t>
            </w:r>
          </w:p>
        </w:tc>
      </w:tr>
      <w:tr w:rsidR="004E7F57" w:rsidRPr="0037578A" w:rsidTr="00C67B4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37578A" w:rsidRDefault="004E7F57" w:rsidP="008778F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37578A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Dr. Popita Vasile</w:t>
            </w:r>
          </w:p>
        </w:tc>
      </w:tr>
      <w:tr w:rsidR="004E7F57" w:rsidRPr="004E7F57" w:rsidTr="00C67B4A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4E7F57" w:rsidRPr="004E7F57" w:rsidTr="004E7F57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4E7F57" w:rsidRPr="004E7F57" w:rsidTr="004E7F57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4E7F57" w:rsidRPr="004E7F57" w:rsidTr="004E7F57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4E7F57" w:rsidRPr="004E7F57" w:rsidTr="004E7F57">
        <w:trPr>
          <w:trHeight w:val="300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7F57" w:rsidRPr="004E7F57" w:rsidRDefault="004E7F57" w:rsidP="008778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</w:tbl>
    <w:p w:rsidR="004E7F57" w:rsidRPr="004E7F57" w:rsidRDefault="004E7F57" w:rsidP="008778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sectPr w:rsidR="004E7F57" w:rsidRPr="004E7F57" w:rsidSect="004E7F57">
      <w:headerReference w:type="default" r:id="rId8"/>
      <w:footerReference w:type="default" r:id="rId9"/>
      <w:pgSz w:w="12242" w:h="15842" w:code="1"/>
      <w:pgMar w:top="1843" w:right="760" w:bottom="709" w:left="1276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A57" w:rsidRDefault="00027A57" w:rsidP="007E0898">
      <w:pPr>
        <w:spacing w:after="0" w:line="240" w:lineRule="auto"/>
      </w:pPr>
      <w:r>
        <w:separator/>
      </w:r>
    </w:p>
  </w:endnote>
  <w:endnote w:type="continuationSeparator" w:id="0">
    <w:p w:rsidR="00027A57" w:rsidRDefault="00027A57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F40" w:rsidRPr="00056F6F" w:rsidRDefault="00417F40" w:rsidP="00417F40">
    <w:pPr>
      <w:spacing w:after="0" w:line="240" w:lineRule="auto"/>
      <w:jc w:val="center"/>
      <w:rPr>
        <w:rFonts w:ascii="Times New Roman" w:hAnsi="Times New Roman"/>
        <w:sz w:val="15"/>
        <w:szCs w:val="15"/>
        <w:lang w:val="ro-RO"/>
      </w:rPr>
    </w:pPr>
    <w:r w:rsidRPr="00056F6F">
      <w:rPr>
        <w:rFonts w:ascii="Times New Roman" w:hAnsi="Times New Roman"/>
        <w:sz w:val="15"/>
        <w:szCs w:val="15"/>
        <w:lang w:val="es-ES_tradnl"/>
      </w:rPr>
      <w:t xml:space="preserve">Str. Republicii Nr. 34-36, 400015 Cluj-Napoca, </w:t>
    </w:r>
    <w:r w:rsidRPr="00056F6F">
      <w:rPr>
        <w:rFonts w:ascii="Times New Roman" w:hAnsi="Times New Roman"/>
        <w:sz w:val="15"/>
        <w:szCs w:val="15"/>
        <w:lang w:val="ro-RO"/>
      </w:rPr>
      <w:t>România Tel: +40-264-598 361, Fax: +40-264-598 365; e-mail: office</w:t>
    </w:r>
    <w:r w:rsidRPr="00056F6F">
      <w:rPr>
        <w:rFonts w:ascii="Times New Roman" w:hAnsi="Times New Roman"/>
        <w:sz w:val="15"/>
        <w:szCs w:val="15"/>
        <w:lang w:val="es-ES_tradnl"/>
      </w:rPr>
      <w:t>@</w:t>
    </w:r>
    <w:r w:rsidRPr="00056F6F">
      <w:rPr>
        <w:rFonts w:ascii="Times New Roman" w:hAnsi="Times New Roman"/>
        <w:sz w:val="15"/>
        <w:szCs w:val="15"/>
        <w:lang w:val="ro-RO"/>
      </w:rPr>
      <w:t>iocn.ro, web: www.iocn.ro</w:t>
    </w:r>
  </w:p>
  <w:p w:rsidR="002178D1" w:rsidRDefault="00417F40" w:rsidP="00417F40">
    <w:pPr>
      <w:spacing w:after="0" w:line="240" w:lineRule="auto"/>
      <w:jc w:val="center"/>
      <w:rPr>
        <w:rFonts w:ascii="Times New Roman" w:hAnsi="Times New Roman"/>
        <w:caps/>
        <w:sz w:val="15"/>
        <w:szCs w:val="15"/>
        <w:lang w:val="pt-BR"/>
      </w:rPr>
    </w:pPr>
    <w:r w:rsidRPr="002178D1">
      <w:rPr>
        <w:rFonts w:ascii="Times New Roman" w:hAnsi="Times New Roman"/>
        <w:sz w:val="15"/>
        <w:szCs w:val="15"/>
        <w:lang w:val="it-IT"/>
      </w:rPr>
      <w:t>Certific</w:t>
    </w:r>
    <w:r w:rsidRPr="00056F6F">
      <w:rPr>
        <w:rFonts w:ascii="Times New Roman" w:hAnsi="Times New Roman"/>
        <w:sz w:val="15"/>
        <w:szCs w:val="15"/>
        <w:lang w:val="ro-RO"/>
      </w:rPr>
      <w:t xml:space="preserve">ări ISO: </w:t>
    </w:r>
    <w:r w:rsidRPr="002178D1">
      <w:rPr>
        <w:rFonts w:ascii="Times New Roman" w:hAnsi="Times New Roman"/>
        <w:caps/>
        <w:sz w:val="15"/>
        <w:szCs w:val="15"/>
        <w:lang w:val="it-IT"/>
      </w:rPr>
      <w:t>ISO 9001: 2008</w:t>
    </w:r>
    <w:r w:rsidR="002178D1" w:rsidRPr="002178D1">
      <w:rPr>
        <w:rFonts w:ascii="Times New Roman" w:hAnsi="Times New Roman"/>
        <w:caps/>
        <w:sz w:val="15"/>
        <w:szCs w:val="15"/>
        <w:lang w:val="it-IT"/>
      </w:rPr>
      <w:t xml:space="preserve"> (</w:t>
    </w:r>
    <w:r w:rsidR="002178D1" w:rsidRPr="002178D1">
      <w:rPr>
        <w:rFonts w:ascii="Times New Roman" w:hAnsi="Times New Roman"/>
        <w:sz w:val="15"/>
        <w:szCs w:val="15"/>
        <w:lang w:val="it-IT"/>
      </w:rPr>
      <w:t>Nr</w:t>
    </w:r>
    <w:r w:rsidR="002178D1">
      <w:rPr>
        <w:rFonts w:ascii="Times New Roman" w:hAnsi="Times New Roman"/>
        <w:sz w:val="15"/>
        <w:szCs w:val="15"/>
        <w:lang w:val="it-IT"/>
      </w:rPr>
      <w:t>.</w:t>
    </w:r>
    <w:r w:rsidR="002178D1" w:rsidRPr="002178D1">
      <w:rPr>
        <w:rFonts w:ascii="Times New Roman" w:hAnsi="Times New Roman"/>
        <w:sz w:val="15"/>
        <w:szCs w:val="15"/>
        <w:lang w:val="it-IT"/>
      </w:rPr>
      <w:t xml:space="preserve"> certificat</w:t>
    </w:r>
    <w:r w:rsidR="002178D1">
      <w:rPr>
        <w:rFonts w:ascii="Times New Roman" w:hAnsi="Times New Roman"/>
        <w:caps/>
        <w:sz w:val="15"/>
        <w:szCs w:val="15"/>
        <w:lang w:val="it-IT"/>
      </w:rPr>
      <w:t>:</w:t>
    </w:r>
    <w:r w:rsidR="002178D1" w:rsidRPr="002178D1">
      <w:rPr>
        <w:rFonts w:ascii="Times New Roman" w:hAnsi="Times New Roman"/>
        <w:caps/>
        <w:sz w:val="15"/>
        <w:szCs w:val="15"/>
        <w:lang w:val="it-IT"/>
      </w:rPr>
      <w:t xml:space="preserve"> </w:t>
    </w:r>
    <w:r w:rsidR="002178D1">
      <w:rPr>
        <w:rFonts w:ascii="Times New Roman" w:hAnsi="Times New Roman"/>
        <w:caps/>
        <w:sz w:val="15"/>
        <w:szCs w:val="15"/>
        <w:lang w:val="pt-BR"/>
      </w:rPr>
      <w:t>AJAEU/08/10979)</w:t>
    </w:r>
    <w:r w:rsidRPr="002178D1">
      <w:rPr>
        <w:rFonts w:ascii="Times New Roman" w:hAnsi="Times New Roman"/>
        <w:caps/>
        <w:sz w:val="15"/>
        <w:szCs w:val="15"/>
        <w:lang w:val="pt-BR"/>
      </w:rPr>
      <w:t xml:space="preserve">, </w:t>
    </w:r>
    <w:r w:rsidRPr="00056F6F">
      <w:rPr>
        <w:rFonts w:ascii="Times New Roman" w:hAnsi="Times New Roman"/>
        <w:caps/>
        <w:sz w:val="15"/>
        <w:szCs w:val="15"/>
        <w:lang w:val="pt-BR"/>
      </w:rPr>
      <w:t xml:space="preserve">ISO 22000: 2005 </w:t>
    </w:r>
    <w:r w:rsidR="002178D1" w:rsidRPr="002178D1">
      <w:rPr>
        <w:rFonts w:ascii="Times New Roman" w:hAnsi="Times New Roman"/>
        <w:caps/>
        <w:sz w:val="15"/>
        <w:szCs w:val="15"/>
        <w:lang w:val="pt-BR"/>
      </w:rPr>
      <w:t>(</w:t>
    </w:r>
    <w:r w:rsidR="002178D1" w:rsidRPr="002178D1">
      <w:rPr>
        <w:rFonts w:ascii="Times New Roman" w:hAnsi="Times New Roman"/>
        <w:sz w:val="15"/>
        <w:szCs w:val="15"/>
        <w:lang w:val="pt-BR"/>
      </w:rPr>
      <w:t>Nr</w:t>
    </w:r>
    <w:r w:rsidR="002178D1">
      <w:rPr>
        <w:rFonts w:ascii="Times New Roman" w:hAnsi="Times New Roman"/>
        <w:sz w:val="15"/>
        <w:szCs w:val="15"/>
        <w:lang w:val="pt-BR"/>
      </w:rPr>
      <w:t>.</w:t>
    </w:r>
    <w:r w:rsidR="002178D1" w:rsidRPr="002178D1">
      <w:rPr>
        <w:rFonts w:ascii="Times New Roman" w:hAnsi="Times New Roman"/>
        <w:sz w:val="15"/>
        <w:szCs w:val="15"/>
        <w:lang w:val="pt-BR"/>
      </w:rPr>
      <w:t xml:space="preserve"> certificat</w:t>
    </w:r>
    <w:r w:rsidR="002178D1">
      <w:rPr>
        <w:rFonts w:ascii="Times New Roman" w:hAnsi="Times New Roman"/>
        <w:sz w:val="15"/>
        <w:szCs w:val="15"/>
        <w:lang w:val="pt-BR"/>
      </w:rPr>
      <w:t>:</w:t>
    </w:r>
    <w:r w:rsidR="002178D1" w:rsidRPr="002178D1">
      <w:rPr>
        <w:rFonts w:ascii="Times New Roman" w:hAnsi="Times New Roman"/>
        <w:caps/>
        <w:sz w:val="15"/>
        <w:szCs w:val="15"/>
        <w:lang w:val="pt-BR"/>
      </w:rPr>
      <w:t xml:space="preserve"> </w:t>
    </w:r>
    <w:r w:rsidR="002178D1">
      <w:rPr>
        <w:rFonts w:ascii="Times New Roman" w:hAnsi="Times New Roman"/>
        <w:caps/>
        <w:sz w:val="15"/>
        <w:szCs w:val="15"/>
        <w:lang w:val="pt-BR"/>
      </w:rPr>
      <w:t>AJAEU/10/12018)</w:t>
    </w:r>
  </w:p>
  <w:p w:rsidR="00417F40" w:rsidRPr="00056F6F" w:rsidRDefault="00417F40" w:rsidP="00417F40">
    <w:pPr>
      <w:spacing w:after="0" w:line="240" w:lineRule="auto"/>
      <w:jc w:val="center"/>
      <w:rPr>
        <w:rFonts w:ascii="Times New Roman" w:hAnsi="Times New Roman"/>
        <w:sz w:val="15"/>
        <w:szCs w:val="15"/>
        <w:lang w:val="ro-RO"/>
      </w:rPr>
    </w:pPr>
    <w:r w:rsidRPr="00056F6F">
      <w:rPr>
        <w:rFonts w:ascii="Times New Roman" w:hAnsi="Times New Roman"/>
        <w:sz w:val="15"/>
        <w:szCs w:val="15"/>
        <w:lang w:val="ro-RO"/>
      </w:rPr>
      <w:t>Operator de date cu caracter personal nr. 637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A57" w:rsidRDefault="00027A57" w:rsidP="007E0898">
      <w:pPr>
        <w:spacing w:after="0" w:line="240" w:lineRule="auto"/>
      </w:pPr>
      <w:r>
        <w:separator/>
      </w:r>
    </w:p>
  </w:footnote>
  <w:footnote w:type="continuationSeparator" w:id="0">
    <w:p w:rsidR="00027A57" w:rsidRDefault="00027A57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7C4EE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-266700</wp:posOffset>
          </wp:positionV>
          <wp:extent cx="2287270" cy="1064260"/>
          <wp:effectExtent l="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27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66BC"/>
    <w:multiLevelType w:val="hybridMultilevel"/>
    <w:tmpl w:val="2A36B5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B213CD"/>
    <w:multiLevelType w:val="hybridMultilevel"/>
    <w:tmpl w:val="726CF8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575F7"/>
    <w:multiLevelType w:val="hybridMultilevel"/>
    <w:tmpl w:val="9CDACB5C"/>
    <w:lvl w:ilvl="0" w:tplc="FFFFFFFF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23"/>
        </w:tabs>
        <w:ind w:left="11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3"/>
        </w:tabs>
        <w:ind w:left="18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</w:abstractNum>
  <w:abstractNum w:abstractNumId="3" w15:restartNumberingAfterBreak="0">
    <w:nsid w:val="33700A87"/>
    <w:multiLevelType w:val="multilevel"/>
    <w:tmpl w:val="7432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D64B2B"/>
    <w:multiLevelType w:val="multilevel"/>
    <w:tmpl w:val="E80C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5F1BC3"/>
    <w:multiLevelType w:val="multilevel"/>
    <w:tmpl w:val="47142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0433BE"/>
    <w:multiLevelType w:val="singleLevel"/>
    <w:tmpl w:val="156C3796"/>
    <w:lvl w:ilvl="0">
      <w:start w:val="1"/>
      <w:numFmt w:val="decimal"/>
      <w:lvlText w:val="6.%1."/>
      <w:lvlJc w:val="left"/>
      <w:pPr>
        <w:tabs>
          <w:tab w:val="num" w:pos="720"/>
        </w:tabs>
        <w:ind w:left="0" w:firstLine="0"/>
      </w:pPr>
      <w:rPr>
        <w:b/>
      </w:rPr>
    </w:lvl>
  </w:abstractNum>
  <w:abstractNum w:abstractNumId="7" w15:restartNumberingAfterBreak="0">
    <w:nsid w:val="72A45692"/>
    <w:multiLevelType w:val="multilevel"/>
    <w:tmpl w:val="EB76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BF0F88"/>
    <w:multiLevelType w:val="hybridMultilevel"/>
    <w:tmpl w:val="051415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0"/>
    <w:rsid w:val="00006FB0"/>
    <w:rsid w:val="00027A57"/>
    <w:rsid w:val="000464FA"/>
    <w:rsid w:val="00056F6F"/>
    <w:rsid w:val="00062B5A"/>
    <w:rsid w:val="000B147F"/>
    <w:rsid w:val="00114D75"/>
    <w:rsid w:val="001635A2"/>
    <w:rsid w:val="00185AAC"/>
    <w:rsid w:val="00201BE5"/>
    <w:rsid w:val="002178D1"/>
    <w:rsid w:val="0023790B"/>
    <w:rsid w:val="00264225"/>
    <w:rsid w:val="002A33EC"/>
    <w:rsid w:val="002A657A"/>
    <w:rsid w:val="002D39E0"/>
    <w:rsid w:val="002F5542"/>
    <w:rsid w:val="00303221"/>
    <w:rsid w:val="003747FA"/>
    <w:rsid w:val="00374EC2"/>
    <w:rsid w:val="0037578A"/>
    <w:rsid w:val="003E0582"/>
    <w:rsid w:val="003F2FFE"/>
    <w:rsid w:val="00416855"/>
    <w:rsid w:val="00417F40"/>
    <w:rsid w:val="00442890"/>
    <w:rsid w:val="00443CA6"/>
    <w:rsid w:val="00447239"/>
    <w:rsid w:val="00461D60"/>
    <w:rsid w:val="00472165"/>
    <w:rsid w:val="004A6197"/>
    <w:rsid w:val="004E7F57"/>
    <w:rsid w:val="005A7EBA"/>
    <w:rsid w:val="00632406"/>
    <w:rsid w:val="00635A22"/>
    <w:rsid w:val="00734E00"/>
    <w:rsid w:val="0078220D"/>
    <w:rsid w:val="007836A1"/>
    <w:rsid w:val="007A397C"/>
    <w:rsid w:val="007C4EEC"/>
    <w:rsid w:val="007E0898"/>
    <w:rsid w:val="007E0A0B"/>
    <w:rsid w:val="007E0A7C"/>
    <w:rsid w:val="008064E5"/>
    <w:rsid w:val="00822745"/>
    <w:rsid w:val="008354DE"/>
    <w:rsid w:val="00836D94"/>
    <w:rsid w:val="00871793"/>
    <w:rsid w:val="008778F5"/>
    <w:rsid w:val="008F08ED"/>
    <w:rsid w:val="00907786"/>
    <w:rsid w:val="009102BC"/>
    <w:rsid w:val="0092523C"/>
    <w:rsid w:val="00950A03"/>
    <w:rsid w:val="00956F00"/>
    <w:rsid w:val="0097337D"/>
    <w:rsid w:val="009D4305"/>
    <w:rsid w:val="009E4BC1"/>
    <w:rsid w:val="00A87027"/>
    <w:rsid w:val="00AE2F84"/>
    <w:rsid w:val="00B25A2B"/>
    <w:rsid w:val="00B924E6"/>
    <w:rsid w:val="00BA7988"/>
    <w:rsid w:val="00BB6C7C"/>
    <w:rsid w:val="00C262EC"/>
    <w:rsid w:val="00C513C6"/>
    <w:rsid w:val="00C64AB9"/>
    <w:rsid w:val="00C64D33"/>
    <w:rsid w:val="00C67B4A"/>
    <w:rsid w:val="00C7026E"/>
    <w:rsid w:val="00CF42C8"/>
    <w:rsid w:val="00D260A9"/>
    <w:rsid w:val="00E01FE0"/>
    <w:rsid w:val="00E15A45"/>
    <w:rsid w:val="00E44AE3"/>
    <w:rsid w:val="00E452DC"/>
    <w:rsid w:val="00E803DA"/>
    <w:rsid w:val="00E80DDC"/>
    <w:rsid w:val="00E83664"/>
    <w:rsid w:val="00F45EB9"/>
    <w:rsid w:val="00FE4583"/>
    <w:rsid w:val="00FF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516B31-0B7F-4A3E-9E82-9EFE7472A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</w:rPr>
  </w:style>
  <w:style w:type="character" w:styleId="Hyperlink">
    <w:name w:val="Hyperlink"/>
    <w:rsid w:val="00417F40"/>
    <w:rPr>
      <w:color w:val="0000FF"/>
      <w:u w:val="single"/>
    </w:rPr>
  </w:style>
  <w:style w:type="character" w:styleId="Strong">
    <w:name w:val="Strong"/>
    <w:qFormat/>
    <w:locked/>
    <w:rsid w:val="008778F5"/>
    <w:rPr>
      <w:b/>
      <w:bCs/>
    </w:rPr>
  </w:style>
  <w:style w:type="paragraph" w:styleId="BodyTextIndent">
    <w:name w:val="Body Text Indent"/>
    <w:basedOn w:val="Normal"/>
    <w:link w:val="BodyTextIndentChar"/>
    <w:unhideWhenUsed/>
    <w:rsid w:val="008778F5"/>
    <w:pPr>
      <w:spacing w:after="120" w:line="240" w:lineRule="auto"/>
      <w:ind w:left="360"/>
    </w:pPr>
    <w:rPr>
      <w:rFonts w:ascii="Times New Roman" w:hAnsi="Times New Roman"/>
      <w:sz w:val="24"/>
      <w:szCs w:val="20"/>
      <w:lang w:val="en-AU" w:eastAsia="x-none"/>
    </w:rPr>
  </w:style>
  <w:style w:type="character" w:customStyle="1" w:styleId="BodyTextIndentChar">
    <w:name w:val="Body Text Indent Char"/>
    <w:link w:val="BodyTextIndent"/>
    <w:rsid w:val="008778F5"/>
    <w:rPr>
      <w:rFonts w:ascii="Times New Roman" w:eastAsia="Times New Roman" w:hAnsi="Times New Roman"/>
      <w:sz w:val="24"/>
      <w:lang w:val="en-AU" w:eastAsia="x-none"/>
    </w:rPr>
  </w:style>
  <w:style w:type="paragraph" w:customStyle="1" w:styleId="spar">
    <w:name w:val="s_par"/>
    <w:basedOn w:val="Normal"/>
    <w:rsid w:val="008778F5"/>
    <w:pPr>
      <w:spacing w:after="0" w:line="240" w:lineRule="auto"/>
      <w:ind w:left="225"/>
    </w:pPr>
    <w:rPr>
      <w:rFonts w:ascii="Times New Roman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374EC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6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C3D54-7E08-4174-BE03-A695C096E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0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Singiorzan</dc:creator>
  <cp:keywords/>
  <cp:lastModifiedBy>Gabriela</cp:lastModifiedBy>
  <cp:revision>2</cp:revision>
  <cp:lastPrinted>2017-05-19T08:17:00Z</cp:lastPrinted>
  <dcterms:created xsi:type="dcterms:W3CDTF">2020-04-01T06:55:00Z</dcterms:created>
  <dcterms:modified xsi:type="dcterms:W3CDTF">2020-04-01T06:55:00Z</dcterms:modified>
</cp:coreProperties>
</file>