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19A" w:rsidRDefault="00AE019A"/>
    <w:p w:rsidR="00AE019A" w:rsidRDefault="00AE019A"/>
    <w:p w:rsidR="00AE019A" w:rsidRDefault="00AE019A"/>
    <w:p w:rsidR="00AE019A" w:rsidRDefault="00AE019A"/>
    <w:p w:rsidR="00BA0441" w:rsidRDefault="007E2359" w:rsidP="007E2359">
      <w:pPr>
        <w:ind w:firstLine="720"/>
        <w:rPr>
          <w:color w:val="000000"/>
          <w:lang w:val="it-IT"/>
        </w:rPr>
      </w:pPr>
      <w:bookmarkStart w:id="0" w:name="_GoBack"/>
      <w:r w:rsidRPr="007E2359">
        <w:rPr>
          <w:color w:val="000000"/>
          <w:lang w:val="it-IT"/>
        </w:rPr>
        <w:t xml:space="preserve">Nr. </w:t>
      </w:r>
    </w:p>
    <w:bookmarkEnd w:id="0"/>
    <w:p w:rsidR="00BA0441" w:rsidRPr="007E2359" w:rsidRDefault="00BA0441" w:rsidP="007E2359">
      <w:pPr>
        <w:ind w:firstLine="720"/>
        <w:rPr>
          <w:color w:val="000000"/>
          <w:lang w:val="it-IT"/>
        </w:rPr>
      </w:pPr>
    </w:p>
    <w:p w:rsidR="007E2359" w:rsidRPr="007E2359" w:rsidRDefault="007E2359" w:rsidP="007E2359">
      <w:pPr>
        <w:ind w:firstLine="720"/>
        <w:rPr>
          <w:color w:val="000000"/>
          <w:lang w:val="it-IT"/>
        </w:rPr>
      </w:pPr>
    </w:p>
    <w:p w:rsidR="007E2359" w:rsidRPr="00B22401" w:rsidRDefault="007E2359" w:rsidP="007E2359">
      <w:pPr>
        <w:jc w:val="center"/>
        <w:rPr>
          <w:b/>
          <w:color w:val="000000"/>
          <w:lang w:val="ro-RO"/>
        </w:rPr>
      </w:pPr>
      <w:r w:rsidRPr="00B22401">
        <w:rPr>
          <w:b/>
          <w:color w:val="000000"/>
          <w:lang w:val="it-IT"/>
        </w:rPr>
        <w:t>ACORDUL CONDUCERII INSTITU</w:t>
      </w:r>
      <w:r w:rsidRPr="00B22401">
        <w:rPr>
          <w:b/>
          <w:color w:val="000000"/>
          <w:lang w:val="ro-RO"/>
        </w:rPr>
        <w:t>ŢIEI</w:t>
      </w:r>
    </w:p>
    <w:p w:rsidR="007E2359" w:rsidRPr="00B22401" w:rsidRDefault="007E2359" w:rsidP="007E2359">
      <w:pPr>
        <w:jc w:val="center"/>
        <w:rPr>
          <w:b/>
          <w:color w:val="000000"/>
          <w:lang w:val="ro-RO"/>
        </w:rPr>
      </w:pPr>
      <w:r w:rsidRPr="00B22401">
        <w:rPr>
          <w:b/>
          <w:color w:val="000000"/>
          <w:lang w:val="ro-RO"/>
        </w:rPr>
        <w:t>PRIVIND DESFĂŞURAREA STUDIULUI CLINIC</w:t>
      </w: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ab/>
        <w:t xml:space="preserve">Prin prezentul document precizăm acordul nostru privind desfăşurarea în cadrul </w:t>
      </w:r>
      <w:r>
        <w:rPr>
          <w:b/>
          <w:bCs/>
          <w:color w:val="000000"/>
          <w:lang w:val="ro-RO"/>
        </w:rPr>
        <w:t xml:space="preserve">Institutului Oncologic „Prof. Dr. I. Chiricuţă” Cluj-Napoca, str. Republicii nr. 34-36, 400015 Cluj-Napoca, jud. Cluj, </w:t>
      </w:r>
      <w:r>
        <w:rPr>
          <w:color w:val="000000"/>
          <w:lang w:val="ro-RO"/>
        </w:rPr>
        <w:t>a studiului clinic</w:t>
      </w:r>
      <w:r w:rsidR="00495261">
        <w:rPr>
          <w:color w:val="000000"/>
          <w:lang w:val="ro-RO"/>
        </w:rPr>
        <w:t xml:space="preserve"> </w:t>
      </w:r>
      <w:r w:rsidR="00B10CD2" w:rsidRPr="00495261">
        <w:rPr>
          <w:color w:val="000000"/>
          <w:lang w:val="ro-RO"/>
        </w:rPr>
        <w:t>(acronim)</w:t>
      </w:r>
      <w:r w:rsidR="00495261">
        <w:rPr>
          <w:color w:val="000000"/>
          <w:lang w:val="ro-RO"/>
        </w:rPr>
        <w:t>.............................................</w:t>
      </w:r>
      <w:r w:rsidR="00B10CD2">
        <w:rPr>
          <w:color w:val="000000"/>
          <w:lang w:val="ro-RO"/>
        </w:rPr>
        <w:t>....</w:t>
      </w:r>
      <w:r>
        <w:rPr>
          <w:color w:val="000000"/>
          <w:lang w:val="ro-RO"/>
        </w:rPr>
        <w:t>conform protocolului:</w:t>
      </w: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în perioada: 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Investigator principal: 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Subinvestigator: 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Sponsor: 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Monitor: 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 xml:space="preserve">Prezentul acord nu creează obligaţii între părţile implicate în desfăşurarea studiului clinic (instituţie, investigator, sponsor, monitor), acestea urmând a fi stipulate în contractul ferm încheiat ulterior. </w:t>
      </w:r>
    </w:p>
    <w:p w:rsidR="006E4C4F" w:rsidRDefault="006E4C4F" w:rsidP="007E2359">
      <w:pPr>
        <w:jc w:val="center"/>
        <w:rPr>
          <w:color w:val="000000"/>
          <w:lang w:val="ro-RO"/>
        </w:rPr>
      </w:pPr>
    </w:p>
    <w:p w:rsidR="00D469B0" w:rsidRDefault="00D469B0" w:rsidP="007E2359">
      <w:pPr>
        <w:jc w:val="center"/>
        <w:rPr>
          <w:color w:val="000000"/>
          <w:lang w:val="ro-RO"/>
        </w:rPr>
      </w:pPr>
    </w:p>
    <w:p w:rsidR="007E2359" w:rsidRDefault="007E2359" w:rsidP="00752E84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Manager,</w:t>
      </w:r>
    </w:p>
    <w:p w:rsidR="006E4C4F" w:rsidRDefault="00C706D2" w:rsidP="00752E84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Șef Lucr.</w:t>
      </w:r>
      <w:r w:rsidR="00D469B0">
        <w:rPr>
          <w:color w:val="000000"/>
          <w:lang w:val="ro-RO"/>
        </w:rPr>
        <w:t xml:space="preserve"> Dr. </w:t>
      </w:r>
      <w:r w:rsidR="00121134">
        <w:rPr>
          <w:color w:val="000000"/>
          <w:lang w:val="ro-RO"/>
        </w:rPr>
        <w:t>Catalin Vlad</w:t>
      </w: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B21533" w:rsidRDefault="00B21533" w:rsidP="007E2359">
      <w:pPr>
        <w:jc w:val="center"/>
        <w:rPr>
          <w:color w:val="000000"/>
          <w:lang w:val="ro-RO"/>
        </w:rPr>
      </w:pPr>
    </w:p>
    <w:p w:rsidR="007E2359" w:rsidRDefault="007E2359" w:rsidP="007E2359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 xml:space="preserve">Director </w:t>
      </w:r>
      <w:r w:rsidR="003C311D">
        <w:rPr>
          <w:color w:val="000000"/>
          <w:lang w:val="ro-RO"/>
        </w:rPr>
        <w:t>medical</w:t>
      </w:r>
      <w:r>
        <w:rPr>
          <w:color w:val="000000"/>
          <w:lang w:val="ro-RO"/>
        </w:rPr>
        <w:t>,</w:t>
      </w:r>
    </w:p>
    <w:p w:rsidR="007E2359" w:rsidRDefault="00B57C9D" w:rsidP="007E2359">
      <w:pPr>
        <w:pStyle w:val="Heading3"/>
        <w:rPr>
          <w:color w:val="000000"/>
          <w:sz w:val="24"/>
        </w:rPr>
      </w:pPr>
      <w:r>
        <w:rPr>
          <w:color w:val="000000"/>
          <w:sz w:val="24"/>
        </w:rPr>
        <w:t>Prof</w:t>
      </w:r>
      <w:r w:rsidR="007E2359">
        <w:rPr>
          <w:color w:val="000000"/>
          <w:sz w:val="24"/>
        </w:rPr>
        <w:t xml:space="preserve">. </w:t>
      </w:r>
      <w:r w:rsidR="00893603">
        <w:rPr>
          <w:color w:val="000000"/>
          <w:sz w:val="24"/>
        </w:rPr>
        <w:t xml:space="preserve">Dr. </w:t>
      </w:r>
      <w:r w:rsidR="00121134">
        <w:rPr>
          <w:color w:val="000000"/>
          <w:sz w:val="24"/>
        </w:rPr>
        <w:t>Patriciu Achimas-Cadariu</w:t>
      </w: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B21533" w:rsidRDefault="00B21533" w:rsidP="007E2359">
      <w:pPr>
        <w:jc w:val="center"/>
        <w:rPr>
          <w:color w:val="000000"/>
          <w:lang w:val="ro-RO"/>
        </w:rPr>
      </w:pPr>
    </w:p>
    <w:p w:rsidR="006E4C4F" w:rsidRDefault="00AF16DB" w:rsidP="007E2359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Coordonator departament</w:t>
      </w:r>
      <w:r w:rsidR="006E4C4F">
        <w:rPr>
          <w:color w:val="000000"/>
          <w:lang w:val="ro-RO"/>
        </w:rPr>
        <w:t xml:space="preserve"> cercetare-dezvoltare,</w:t>
      </w:r>
    </w:p>
    <w:p w:rsidR="007E2359" w:rsidRDefault="006E542E" w:rsidP="007E2359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Prof.</w:t>
      </w:r>
      <w:r w:rsidR="00D469B0">
        <w:rPr>
          <w:color w:val="000000"/>
          <w:lang w:val="ro-RO"/>
        </w:rPr>
        <w:t xml:space="preserve"> D</w:t>
      </w:r>
      <w:r w:rsidR="00F90FF0">
        <w:rPr>
          <w:color w:val="000000"/>
          <w:lang w:val="ro-RO"/>
        </w:rPr>
        <w:t xml:space="preserve">r. Ioana </w:t>
      </w:r>
      <w:r w:rsidR="008B607A">
        <w:rPr>
          <w:color w:val="000000"/>
          <w:lang w:val="ro-RO"/>
        </w:rPr>
        <w:t>N</w:t>
      </w:r>
      <w:r w:rsidR="00121134">
        <w:rPr>
          <w:color w:val="000000"/>
          <w:lang w:val="ro-RO"/>
        </w:rPr>
        <w:t>eagoe</w:t>
      </w:r>
    </w:p>
    <w:p w:rsidR="007E2359" w:rsidRDefault="007E2359" w:rsidP="007E2359">
      <w:pPr>
        <w:jc w:val="center"/>
        <w:rPr>
          <w:color w:val="000000"/>
          <w:lang w:val="ro-RO"/>
        </w:rPr>
      </w:pPr>
    </w:p>
    <w:p w:rsidR="00B21533" w:rsidRDefault="00B21533" w:rsidP="007E2359">
      <w:pPr>
        <w:jc w:val="center"/>
        <w:rPr>
          <w:color w:val="000000"/>
          <w:lang w:val="ro-RO"/>
        </w:rPr>
      </w:pPr>
    </w:p>
    <w:p w:rsidR="00752E84" w:rsidRDefault="00752E84" w:rsidP="007E2359">
      <w:pPr>
        <w:jc w:val="center"/>
        <w:rPr>
          <w:color w:val="000000"/>
          <w:lang w:val="ro-RO"/>
        </w:rPr>
      </w:pPr>
      <w:r>
        <w:rPr>
          <w:color w:val="000000"/>
          <w:lang w:val="ro-RO"/>
        </w:rPr>
        <w:t>Şef Secţie</w:t>
      </w:r>
    </w:p>
    <w:p w:rsidR="006E4C4F" w:rsidRDefault="006E4C4F" w:rsidP="007E2359">
      <w:pPr>
        <w:jc w:val="center"/>
        <w:rPr>
          <w:color w:val="000000"/>
          <w:lang w:val="ro-RO"/>
        </w:rPr>
      </w:pPr>
    </w:p>
    <w:p w:rsidR="006E4C4F" w:rsidRDefault="006E4C4F" w:rsidP="007E2359">
      <w:pPr>
        <w:jc w:val="center"/>
        <w:rPr>
          <w:color w:val="000000"/>
          <w:lang w:val="ro-RO"/>
        </w:rPr>
      </w:pPr>
    </w:p>
    <w:p w:rsidR="006E4C4F" w:rsidRDefault="006E4C4F" w:rsidP="007E2359">
      <w:pPr>
        <w:jc w:val="center"/>
        <w:rPr>
          <w:color w:val="000000"/>
          <w:lang w:val="ro-RO"/>
        </w:rPr>
      </w:pPr>
    </w:p>
    <w:p w:rsidR="007E2359" w:rsidRDefault="007E2359" w:rsidP="007E2359">
      <w:pPr>
        <w:rPr>
          <w:color w:val="000000"/>
          <w:lang w:val="ro-RO"/>
        </w:rPr>
      </w:pPr>
      <w:r>
        <w:rPr>
          <w:color w:val="000000"/>
          <w:lang w:val="ro-RO"/>
        </w:rPr>
        <w:t>Cluj-Napoca,</w:t>
      </w:r>
    </w:p>
    <w:p w:rsidR="007E2359" w:rsidRPr="006E4C4F" w:rsidRDefault="007E2359" w:rsidP="007E2359">
      <w:pPr>
        <w:rPr>
          <w:color w:val="000000"/>
          <w:lang w:val="ro-RO"/>
        </w:rPr>
      </w:pPr>
      <w:r>
        <w:rPr>
          <w:color w:val="000000"/>
          <w:lang w:val="ro-RO"/>
        </w:rPr>
        <w:t>Data: ...........................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  <w:sectPr w:rsidR="007E2359">
          <w:headerReference w:type="default" r:id="rId6"/>
          <w:footerReference w:type="even" r:id="rId7"/>
          <w:footerReference w:type="default" r:id="rId8"/>
          <w:pgSz w:w="11906" w:h="16838" w:code="9"/>
          <w:pgMar w:top="851" w:right="1134" w:bottom="1134" w:left="1134" w:header="720" w:footer="720" w:gutter="0"/>
          <w:cols w:space="720"/>
        </w:sect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87670D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Formular F1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 xml:space="preserve">CĂTRE 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jc w:val="center"/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INSTITUTUL ONCOLOGIC „PROF. DR. ION CHIRICUŢĂ” CLUJ-NAPOCA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jc w:val="center"/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Str. Republicii nr. 34-36, Cluj-Napoca, 400015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Pr="00495261" w:rsidRDefault="007E2359" w:rsidP="007E2359">
      <w:pPr>
        <w:jc w:val="both"/>
        <w:rPr>
          <w:color w:val="000000"/>
          <w:lang w:val="ro-RO"/>
        </w:rPr>
      </w:pPr>
      <w:r>
        <w:rPr>
          <w:b/>
          <w:bCs/>
          <w:color w:val="000000"/>
          <w:lang w:val="ro-RO"/>
        </w:rPr>
        <w:tab/>
      </w:r>
      <w:r w:rsidRPr="00495261">
        <w:rPr>
          <w:bCs/>
          <w:color w:val="000000"/>
          <w:lang w:val="ro-RO"/>
        </w:rPr>
        <w:t xml:space="preserve">Prin prezenta vă rugăm să vă exprimaţi acordul dumneavoastră privind </w:t>
      </w:r>
      <w:r w:rsidRPr="00495261">
        <w:rPr>
          <w:color w:val="000000"/>
          <w:lang w:val="ro-RO"/>
        </w:rPr>
        <w:t xml:space="preserve">desfăşurarea în cadrul </w:t>
      </w:r>
      <w:r w:rsidRPr="00495261">
        <w:rPr>
          <w:bCs/>
          <w:color w:val="000000"/>
          <w:lang w:val="ro-RO"/>
        </w:rPr>
        <w:t>Institutului Oncologic „Prof. Dr. I. Chiricuţă” Cluj-Napoca, str. Republicii nr. 34-36, 400015 Cluj-Napoca, jud. Cluj,</w:t>
      </w:r>
      <w:r w:rsidR="00F549B8" w:rsidRPr="00495261">
        <w:rPr>
          <w:bCs/>
          <w:color w:val="000000"/>
          <w:lang w:val="ro-RO"/>
        </w:rPr>
        <w:t xml:space="preserve"> </w:t>
      </w:r>
      <w:r w:rsidRPr="00495261">
        <w:rPr>
          <w:color w:val="000000"/>
          <w:lang w:val="ro-RO"/>
        </w:rPr>
        <w:t xml:space="preserve">a studiului clinic </w:t>
      </w:r>
      <w:r w:rsidR="00B10CD2" w:rsidRPr="00495261">
        <w:rPr>
          <w:color w:val="000000"/>
          <w:lang w:val="ro-RO"/>
        </w:rPr>
        <w:t>(acronim)</w:t>
      </w:r>
      <w:r w:rsidR="00495261" w:rsidRPr="00495261">
        <w:rPr>
          <w:color w:val="000000"/>
          <w:lang w:val="ro-RO"/>
        </w:rPr>
        <w:t>.......................................</w:t>
      </w:r>
      <w:r w:rsidR="00495261">
        <w:rPr>
          <w:color w:val="000000"/>
          <w:lang w:val="ro-RO"/>
        </w:rPr>
        <w:t>...</w:t>
      </w:r>
      <w:r w:rsidR="00B10CD2">
        <w:rPr>
          <w:color w:val="000000"/>
          <w:lang w:val="ro-RO"/>
        </w:rPr>
        <w:t xml:space="preserve"> </w:t>
      </w:r>
      <w:r w:rsidRPr="00495261">
        <w:rPr>
          <w:color w:val="000000"/>
          <w:lang w:val="ro-RO"/>
        </w:rPr>
        <w:t>conform protocolului:</w:t>
      </w: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în perioada: 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Investigator principal: 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Subinvestigator: 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Sponsor: ..........................................................................................................................</w:t>
      </w:r>
    </w:p>
    <w:p w:rsidR="007E2359" w:rsidRDefault="007E2359" w:rsidP="007E2359">
      <w:pPr>
        <w:jc w:val="both"/>
        <w:rPr>
          <w:color w:val="000000"/>
          <w:lang w:val="ro-RO"/>
        </w:rPr>
      </w:pPr>
    </w:p>
    <w:p w:rsidR="007E2359" w:rsidRDefault="007E2359" w:rsidP="007E2359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Monitor: ..........................................................................................................................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Întocmit: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Nume şi prenume/calitatea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 xml:space="preserve">Data 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Semnătura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 xml:space="preserve">Acordul investigatorului principal 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Data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Semnătura</w:t>
      </w: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Pr="00F549B8" w:rsidRDefault="007E2359">
      <w:pPr>
        <w:rPr>
          <w:lang w:val="ro-RO"/>
        </w:rPr>
        <w:sectPr w:rsidR="007E2359" w:rsidRPr="00F549B8" w:rsidSect="007E2359">
          <w:pgSz w:w="11907" w:h="16840" w:code="9"/>
          <w:pgMar w:top="1134" w:right="1134" w:bottom="1134" w:left="1134" w:header="720" w:footer="720" w:gutter="0"/>
          <w:cols w:space="720"/>
          <w:docGrid w:linePitch="360"/>
        </w:sect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D97A54" w:rsidRDefault="00D97A54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lang w:val="ro-RO"/>
        </w:rPr>
      </w:pP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Formular F2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jc w:val="center"/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 xml:space="preserve">BUGETUL STUDIULUI CLINIC </w:t>
      </w:r>
      <w:r w:rsidR="00495261" w:rsidRPr="00CF1573">
        <w:rPr>
          <w:b/>
          <w:bCs/>
          <w:color w:val="000000"/>
          <w:sz w:val="22"/>
          <w:szCs w:val="22"/>
          <w:lang w:val="ro-RO"/>
        </w:rPr>
        <w:t xml:space="preserve">(acronim) ................................................................................ </w:t>
      </w:r>
      <w:r w:rsidRPr="00CF1573">
        <w:rPr>
          <w:b/>
          <w:bCs/>
          <w:color w:val="000000"/>
          <w:sz w:val="22"/>
          <w:szCs w:val="22"/>
          <w:lang w:val="ro-RO"/>
        </w:rPr>
        <w:t>CONFORM PROTOCOLULUI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PERIOADA DE DESFĂŞURARE</w:t>
      </w:r>
      <w:r w:rsidR="00495261" w:rsidRPr="00CF1573">
        <w:rPr>
          <w:b/>
          <w:bCs/>
          <w:color w:val="000000"/>
          <w:sz w:val="22"/>
          <w:szCs w:val="22"/>
          <w:lang w:val="ro-RO"/>
        </w:rPr>
        <w:t>:</w:t>
      </w:r>
      <w:r w:rsidRPr="00CF1573">
        <w:rPr>
          <w:b/>
          <w:bCs/>
          <w:color w:val="000000"/>
          <w:sz w:val="22"/>
          <w:szCs w:val="22"/>
          <w:lang w:val="ro-RO"/>
        </w:rPr>
        <w:t xml:space="preserve"> .....................................................................................................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INVESTIGATOR PRINCIPAL</w:t>
      </w:r>
      <w:r w:rsidR="00495261" w:rsidRPr="00CF1573">
        <w:rPr>
          <w:b/>
          <w:bCs/>
          <w:color w:val="000000"/>
          <w:sz w:val="22"/>
          <w:szCs w:val="22"/>
          <w:lang w:val="ro-RO"/>
        </w:rPr>
        <w:t>:</w:t>
      </w:r>
      <w:r w:rsidRPr="00CF1573">
        <w:rPr>
          <w:b/>
          <w:bCs/>
          <w:color w:val="000000"/>
          <w:sz w:val="22"/>
          <w:szCs w:val="22"/>
          <w:lang w:val="ro-RO"/>
        </w:rPr>
        <w:t xml:space="preserve"> .........................................................................................................</w:t>
      </w:r>
    </w:p>
    <w:p w:rsidR="00495261" w:rsidRPr="00CF1573" w:rsidRDefault="00495261" w:rsidP="00495261">
      <w:pPr>
        <w:jc w:val="both"/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SPONSOR: ............................................................................................................................................</w:t>
      </w:r>
    </w:p>
    <w:p w:rsidR="00495261" w:rsidRPr="00CF1573" w:rsidRDefault="00495261" w:rsidP="00495261">
      <w:pPr>
        <w:jc w:val="both"/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MONITOR: ...........................................................................................................................................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2835"/>
        <w:gridCol w:w="3097"/>
        <w:gridCol w:w="1971"/>
        <w:gridCol w:w="1971"/>
        <w:gridCol w:w="1971"/>
      </w:tblGrid>
      <w:tr w:rsidR="007E2359" w:rsidRPr="00CF1573">
        <w:trPr>
          <w:cantSplit/>
          <w:trHeight w:val="365"/>
        </w:trPr>
        <w:tc>
          <w:tcPr>
            <w:tcW w:w="959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Nr. ciclu</w:t>
            </w:r>
          </w:p>
        </w:tc>
        <w:tc>
          <w:tcPr>
            <w:tcW w:w="992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Nr. şedinţă/vizită</w:t>
            </w:r>
          </w:p>
        </w:tc>
        <w:tc>
          <w:tcPr>
            <w:tcW w:w="2835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Manopere-investigaţii </w:t>
            </w:r>
          </w:p>
          <w:p w:rsidR="007E2359" w:rsidRPr="00CF1573" w:rsidRDefault="0090739B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N</w:t>
            </w:r>
            <w:r w:rsidR="007E2359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ecesare</w:t>
            </w: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(preţ 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euro*</w:t>
            </w: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)</w:t>
            </w:r>
          </w:p>
        </w:tc>
        <w:tc>
          <w:tcPr>
            <w:tcW w:w="3097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Consumabile necesare</w:t>
            </w:r>
            <w:r w:rsidR="0090739B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(preţ 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euro*</w:t>
            </w:r>
            <w:r w:rsidR="0090739B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)</w:t>
            </w:r>
          </w:p>
        </w:tc>
        <w:tc>
          <w:tcPr>
            <w:tcW w:w="1971" w:type="dxa"/>
            <w:vMerge w:val="restart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Cost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euro</w:t>
            </w:r>
          </w:p>
        </w:tc>
        <w:tc>
          <w:tcPr>
            <w:tcW w:w="3942" w:type="dxa"/>
            <w:gridSpan w:val="2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Observaţii IOCN (instituţie)</w:t>
            </w:r>
          </w:p>
        </w:tc>
      </w:tr>
      <w:tr w:rsidR="007E2359" w:rsidRPr="00CF1573">
        <w:trPr>
          <w:cantSplit/>
          <w:trHeight w:val="330"/>
        </w:trPr>
        <w:tc>
          <w:tcPr>
            <w:tcW w:w="959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2835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  <w:vMerge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2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3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.....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7E2359" w:rsidRPr="00CF1573">
        <w:trPr>
          <w:trHeight w:val="256"/>
        </w:trPr>
        <w:tc>
          <w:tcPr>
            <w:tcW w:w="959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992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n</w:t>
            </w:r>
          </w:p>
        </w:tc>
        <w:tc>
          <w:tcPr>
            <w:tcW w:w="2835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3097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971" w:type="dxa"/>
          </w:tcPr>
          <w:p w:rsidR="007E2359" w:rsidRPr="00CF1573" w:rsidRDefault="007E2359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</w:p>
        </w:tc>
      </w:tr>
      <w:tr w:rsidR="006D6C47" w:rsidRPr="00CF1573">
        <w:tc>
          <w:tcPr>
            <w:tcW w:w="13796" w:type="dxa"/>
            <w:gridSpan w:val="7"/>
          </w:tcPr>
          <w:p w:rsidR="006D6C47" w:rsidRPr="00CF1573" w:rsidRDefault="0090739B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TOTAL Costuri efective/pacient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euro*</w:t>
            </w:r>
          </w:p>
        </w:tc>
      </w:tr>
      <w:tr w:rsidR="0090739B" w:rsidRPr="00CF1573">
        <w:trPr>
          <w:cantSplit/>
        </w:trPr>
        <w:tc>
          <w:tcPr>
            <w:tcW w:w="13796" w:type="dxa"/>
            <w:gridSpan w:val="7"/>
          </w:tcPr>
          <w:p w:rsidR="0090739B" w:rsidRPr="00CF1573" w:rsidRDefault="0090739B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Regie IOCN (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45 </w:t>
            </w:r>
            <w:r w:rsidR="00604F2E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%)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euro*</w:t>
            </w:r>
          </w:p>
        </w:tc>
      </w:tr>
      <w:tr w:rsidR="0090739B" w:rsidRPr="00CF1573">
        <w:trPr>
          <w:cantSplit/>
        </w:trPr>
        <w:tc>
          <w:tcPr>
            <w:tcW w:w="13796" w:type="dxa"/>
            <w:gridSpan w:val="7"/>
          </w:tcPr>
          <w:p w:rsidR="0090739B" w:rsidRPr="00CF1573" w:rsidRDefault="0090739B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TOTAL GENERAL/pacient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 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lei </w:t>
            </w:r>
            <w:r w:rsidR="00495261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</w:t>
            </w:r>
            <w:r w:rsidR="00B10CD2"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euro*</w:t>
            </w:r>
          </w:p>
        </w:tc>
      </w:tr>
      <w:tr w:rsidR="00121134" w:rsidRPr="00CF1573">
        <w:trPr>
          <w:cantSplit/>
        </w:trPr>
        <w:tc>
          <w:tcPr>
            <w:tcW w:w="13796" w:type="dxa"/>
            <w:gridSpan w:val="7"/>
          </w:tcPr>
          <w:p w:rsidR="00121134" w:rsidRPr="00CF1573" w:rsidRDefault="00121134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TVA 19% </w:t>
            </w: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lei /euro*</w:t>
            </w:r>
          </w:p>
        </w:tc>
      </w:tr>
      <w:tr w:rsidR="00121134" w:rsidRPr="00CF1573">
        <w:trPr>
          <w:cantSplit/>
        </w:trPr>
        <w:tc>
          <w:tcPr>
            <w:tcW w:w="13796" w:type="dxa"/>
            <w:gridSpan w:val="7"/>
          </w:tcPr>
          <w:p w:rsidR="00121134" w:rsidRPr="00CF1573" w:rsidRDefault="00121134" w:rsidP="00BA0441">
            <w:pPr>
              <w:pStyle w:val="Footer"/>
              <w:tabs>
                <w:tab w:val="clear" w:pos="4536"/>
                <w:tab w:val="clear" w:pos="9072"/>
              </w:tabs>
              <w:rPr>
                <w:b/>
                <w:bCs/>
                <w:color w:val="000000"/>
                <w:sz w:val="22"/>
                <w:szCs w:val="22"/>
                <w:lang w:val="ro-RO"/>
              </w:rPr>
            </w:pP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TOTAL GENERAL</w:t>
            </w:r>
            <w:r>
              <w:rPr>
                <w:b/>
                <w:bCs/>
                <w:color w:val="000000"/>
                <w:sz w:val="22"/>
                <w:szCs w:val="22"/>
                <w:lang w:val="ro-RO"/>
              </w:rPr>
              <w:t xml:space="preserve">+ TVA </w:t>
            </w:r>
            <w:r w:rsidRPr="00CF1573">
              <w:rPr>
                <w:b/>
                <w:bCs/>
                <w:color w:val="000000"/>
                <w:sz w:val="22"/>
                <w:szCs w:val="22"/>
                <w:lang w:val="ro-RO"/>
              </w:rPr>
              <w:t>/pacient lei /euro*</w:t>
            </w:r>
          </w:p>
        </w:tc>
      </w:tr>
    </w:tbl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Întocmit: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>Nume şi prenume/calitatea</w:t>
      </w:r>
    </w:p>
    <w:p w:rsidR="007E2359" w:rsidRPr="00CF1573" w:rsidRDefault="007E2359" w:rsidP="007E2359">
      <w:pPr>
        <w:pStyle w:val="Footer"/>
        <w:tabs>
          <w:tab w:val="clear" w:pos="4536"/>
          <w:tab w:val="clear" w:pos="9072"/>
        </w:tabs>
        <w:rPr>
          <w:b/>
          <w:bCs/>
          <w:color w:val="000000"/>
          <w:sz w:val="22"/>
          <w:szCs w:val="22"/>
          <w:lang w:val="ro-RO"/>
        </w:rPr>
      </w:pPr>
      <w:r w:rsidRPr="00CF1573">
        <w:rPr>
          <w:b/>
          <w:bCs/>
          <w:color w:val="000000"/>
          <w:sz w:val="22"/>
          <w:szCs w:val="22"/>
          <w:lang w:val="ro-RO"/>
        </w:rPr>
        <w:t xml:space="preserve">Data </w:t>
      </w:r>
    </w:p>
    <w:p w:rsidR="00121134" w:rsidRDefault="007E2359" w:rsidP="00B07234">
      <w:pPr>
        <w:pStyle w:val="Footer"/>
        <w:tabs>
          <w:tab w:val="clear" w:pos="4536"/>
          <w:tab w:val="clear" w:pos="9072"/>
        </w:tabs>
      </w:pPr>
      <w:proofErr w:type="spellStart"/>
      <w:r>
        <w:t>Semnătura</w:t>
      </w:r>
      <w:proofErr w:type="spellEnd"/>
    </w:p>
    <w:p w:rsidR="00B10CD2" w:rsidRPr="00B10CD2" w:rsidRDefault="00B10CD2" w:rsidP="00B07234">
      <w:pPr>
        <w:pStyle w:val="Footer"/>
        <w:tabs>
          <w:tab w:val="clear" w:pos="4536"/>
          <w:tab w:val="clear" w:pos="9072"/>
        </w:tabs>
      </w:pPr>
      <w:r>
        <w:t>*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contractul</w:t>
      </w:r>
      <w:proofErr w:type="spellEnd"/>
      <w:r>
        <w:t xml:space="preserve"> </w:t>
      </w:r>
      <w:proofErr w:type="spellStart"/>
      <w:r>
        <w:t>încheiat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lei </w:t>
      </w:r>
      <w:proofErr w:type="spellStart"/>
      <w:r>
        <w:t>preţurile</w:t>
      </w:r>
      <w:proofErr w:type="spellEnd"/>
      <w:r>
        <w:t xml:space="preserve"> se </w:t>
      </w:r>
      <w:proofErr w:type="spellStart"/>
      <w:r>
        <w:t>completează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lei.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situaţia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contractul</w:t>
      </w:r>
      <w:proofErr w:type="spellEnd"/>
      <w:r>
        <w:t xml:space="preserve"> se </w:t>
      </w:r>
      <w:proofErr w:type="spellStart"/>
      <w:r>
        <w:t>încheie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EURO </w:t>
      </w:r>
      <w:proofErr w:type="spellStart"/>
      <w:r>
        <w:t>preţurile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ambele</w:t>
      </w:r>
      <w:proofErr w:type="spellEnd"/>
      <w:r>
        <w:t xml:space="preserve"> </w:t>
      </w:r>
      <w:proofErr w:type="spellStart"/>
      <w:r>
        <w:t>monede</w:t>
      </w:r>
      <w:proofErr w:type="spellEnd"/>
      <w:r>
        <w:t>.</w:t>
      </w:r>
    </w:p>
    <w:sectPr w:rsidR="00B10CD2" w:rsidRPr="00B10CD2" w:rsidSect="007E2359">
      <w:pgSz w:w="16840" w:h="11907" w:orient="landscape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7A8" w:rsidRDefault="001267A8">
      <w:r>
        <w:separator/>
      </w:r>
    </w:p>
  </w:endnote>
  <w:endnote w:type="continuationSeparator" w:id="0">
    <w:p w:rsidR="001267A8" w:rsidRDefault="00126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6DB" w:rsidRDefault="000367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F16D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F16DB" w:rsidRDefault="00AF16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6DB" w:rsidRDefault="00AF16DB">
    <w:pPr>
      <w:pStyle w:val="Footer"/>
      <w:framePr w:wrap="around" w:vAnchor="text" w:hAnchor="margin" w:xAlign="center" w:y="1"/>
      <w:rPr>
        <w:rStyle w:val="PageNumber"/>
      </w:rPr>
    </w:pPr>
  </w:p>
  <w:p w:rsidR="00AF16DB" w:rsidRPr="00056F6F" w:rsidRDefault="00AF16DB" w:rsidP="00D97A54">
    <w:pPr>
      <w:jc w:val="center"/>
      <w:rPr>
        <w:sz w:val="15"/>
        <w:szCs w:val="15"/>
        <w:lang w:val="ro-RO"/>
      </w:rPr>
    </w:pPr>
    <w:proofErr w:type="spellStart"/>
    <w:r w:rsidRPr="00056F6F">
      <w:rPr>
        <w:sz w:val="15"/>
        <w:szCs w:val="15"/>
        <w:lang w:val="es-ES_tradnl"/>
      </w:rPr>
      <w:t>Str</w:t>
    </w:r>
    <w:proofErr w:type="spellEnd"/>
    <w:r w:rsidRPr="00056F6F">
      <w:rPr>
        <w:sz w:val="15"/>
        <w:szCs w:val="15"/>
        <w:lang w:val="es-ES_tradnl"/>
      </w:rPr>
      <w:t xml:space="preserve">. </w:t>
    </w:r>
    <w:proofErr w:type="spellStart"/>
    <w:r w:rsidRPr="00056F6F">
      <w:rPr>
        <w:sz w:val="15"/>
        <w:szCs w:val="15"/>
        <w:lang w:val="es-ES_tradnl"/>
      </w:rPr>
      <w:t>Republicii</w:t>
    </w:r>
    <w:proofErr w:type="spellEnd"/>
    <w:r w:rsidRPr="00056F6F">
      <w:rPr>
        <w:sz w:val="15"/>
        <w:szCs w:val="15"/>
        <w:lang w:val="es-ES_tradnl"/>
      </w:rPr>
      <w:t xml:space="preserve"> </w:t>
    </w:r>
    <w:proofErr w:type="spellStart"/>
    <w:r w:rsidRPr="00056F6F">
      <w:rPr>
        <w:sz w:val="15"/>
        <w:szCs w:val="15"/>
        <w:lang w:val="es-ES_tradnl"/>
      </w:rPr>
      <w:t>Nr</w:t>
    </w:r>
    <w:proofErr w:type="spellEnd"/>
    <w:r w:rsidRPr="00056F6F">
      <w:rPr>
        <w:sz w:val="15"/>
        <w:szCs w:val="15"/>
        <w:lang w:val="es-ES_tradnl"/>
      </w:rPr>
      <w:t xml:space="preserve">. 34-36, 400015 Cluj-Napoca, </w:t>
    </w:r>
    <w:r w:rsidRPr="00056F6F">
      <w:rPr>
        <w:sz w:val="15"/>
        <w:szCs w:val="15"/>
        <w:lang w:val="ro-RO"/>
      </w:rPr>
      <w:t>România Tel: +40-264-598 361, Fax: +40-264-598 365; e-mail: office</w:t>
    </w:r>
    <w:r w:rsidRPr="00056F6F">
      <w:rPr>
        <w:sz w:val="15"/>
        <w:szCs w:val="15"/>
        <w:lang w:val="es-ES_tradnl"/>
      </w:rPr>
      <w:t>@</w:t>
    </w:r>
    <w:r w:rsidRPr="00056F6F">
      <w:rPr>
        <w:sz w:val="15"/>
        <w:szCs w:val="15"/>
        <w:lang w:val="ro-RO"/>
      </w:rPr>
      <w:t>iocn.ro, web: www.iocn.ro</w:t>
    </w:r>
  </w:p>
  <w:p w:rsidR="00AF16DB" w:rsidRPr="00056F6F" w:rsidRDefault="00AF16DB" w:rsidP="00D97A54">
    <w:pPr>
      <w:jc w:val="center"/>
      <w:rPr>
        <w:sz w:val="15"/>
        <w:szCs w:val="15"/>
        <w:lang w:val="ro-RO"/>
      </w:rPr>
    </w:pPr>
    <w:proofErr w:type="spellStart"/>
    <w:r w:rsidRPr="00056F6F">
      <w:rPr>
        <w:sz w:val="15"/>
        <w:szCs w:val="15"/>
        <w:lang w:val="es-ES_tradnl"/>
      </w:rPr>
      <w:t>Certific</w:t>
    </w:r>
    <w:proofErr w:type="spellEnd"/>
    <w:r w:rsidRPr="00056F6F">
      <w:rPr>
        <w:sz w:val="15"/>
        <w:szCs w:val="15"/>
        <w:lang w:val="ro-RO"/>
      </w:rPr>
      <w:t xml:space="preserve">ări ISO: </w:t>
    </w:r>
    <w:r w:rsidRPr="00D97A54">
      <w:rPr>
        <w:caps/>
        <w:sz w:val="15"/>
        <w:szCs w:val="15"/>
        <w:lang w:val="pt-BR"/>
      </w:rPr>
      <w:t xml:space="preserve">ISO 9001: 2008, </w:t>
    </w:r>
    <w:r w:rsidRPr="00056F6F">
      <w:rPr>
        <w:caps/>
        <w:sz w:val="15"/>
        <w:szCs w:val="15"/>
        <w:lang w:val="pt-BR"/>
      </w:rPr>
      <w:t xml:space="preserve">ISO 14001: 2004, </w:t>
    </w:r>
    <w:r w:rsidRPr="00D97A54">
      <w:rPr>
        <w:caps/>
        <w:sz w:val="15"/>
        <w:szCs w:val="15"/>
        <w:lang w:val="pt-BR"/>
      </w:rPr>
      <w:t xml:space="preserve">OHSAS 18001: 2007, </w:t>
    </w:r>
    <w:r w:rsidRPr="00056F6F">
      <w:rPr>
        <w:caps/>
        <w:sz w:val="15"/>
        <w:szCs w:val="15"/>
        <w:lang w:val="pt-BR"/>
      </w:rPr>
      <w:t>ISO 22000: 2005 (AJA REGISTRARS)</w:t>
    </w:r>
  </w:p>
  <w:p w:rsidR="00AF16DB" w:rsidRPr="00056F6F" w:rsidRDefault="00AF16DB" w:rsidP="00D97A54">
    <w:pPr>
      <w:jc w:val="center"/>
      <w:rPr>
        <w:sz w:val="15"/>
        <w:szCs w:val="15"/>
        <w:lang w:val="ro-RO"/>
      </w:rPr>
    </w:pPr>
    <w:r w:rsidRPr="00056F6F">
      <w:rPr>
        <w:sz w:val="15"/>
        <w:szCs w:val="15"/>
        <w:lang w:val="ro-RO"/>
      </w:rPr>
      <w:t>Operator de date cu caracter personal nr. 637</w:t>
    </w:r>
  </w:p>
  <w:p w:rsidR="00AF16DB" w:rsidRPr="00D97A54" w:rsidRDefault="00AF16DB">
    <w:pPr>
      <w:pStyle w:val="Foo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7A8" w:rsidRDefault="001267A8">
      <w:r>
        <w:separator/>
      </w:r>
    </w:p>
  </w:footnote>
  <w:footnote w:type="continuationSeparator" w:id="0">
    <w:p w:rsidR="001267A8" w:rsidRDefault="00126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6DB" w:rsidRDefault="00B57C9D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-194310</wp:posOffset>
          </wp:positionV>
          <wp:extent cx="2287270" cy="1064260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270" cy="1064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59"/>
    <w:rsid w:val="0003675C"/>
    <w:rsid w:val="000F501A"/>
    <w:rsid w:val="00121134"/>
    <w:rsid w:val="001267A8"/>
    <w:rsid w:val="001D19CC"/>
    <w:rsid w:val="002977C6"/>
    <w:rsid w:val="002F07AA"/>
    <w:rsid w:val="00367CD0"/>
    <w:rsid w:val="00375A15"/>
    <w:rsid w:val="003C311D"/>
    <w:rsid w:val="00404615"/>
    <w:rsid w:val="00495261"/>
    <w:rsid w:val="004A229F"/>
    <w:rsid w:val="004B65AC"/>
    <w:rsid w:val="0051793E"/>
    <w:rsid w:val="005A22F0"/>
    <w:rsid w:val="005A73CC"/>
    <w:rsid w:val="005D3AFB"/>
    <w:rsid w:val="00604F2E"/>
    <w:rsid w:val="006A1297"/>
    <w:rsid w:val="006D6C47"/>
    <w:rsid w:val="006E4C4F"/>
    <w:rsid w:val="006E542E"/>
    <w:rsid w:val="0074739D"/>
    <w:rsid w:val="00752E84"/>
    <w:rsid w:val="007705B5"/>
    <w:rsid w:val="007858F9"/>
    <w:rsid w:val="007E2359"/>
    <w:rsid w:val="00850C64"/>
    <w:rsid w:val="0087670D"/>
    <w:rsid w:val="00893603"/>
    <w:rsid w:val="008B607A"/>
    <w:rsid w:val="00906AB4"/>
    <w:rsid w:val="0090739B"/>
    <w:rsid w:val="009E292A"/>
    <w:rsid w:val="00AE019A"/>
    <w:rsid w:val="00AF16DB"/>
    <w:rsid w:val="00B043D2"/>
    <w:rsid w:val="00B06E78"/>
    <w:rsid w:val="00B07234"/>
    <w:rsid w:val="00B10CD2"/>
    <w:rsid w:val="00B21533"/>
    <w:rsid w:val="00B22401"/>
    <w:rsid w:val="00B57C9D"/>
    <w:rsid w:val="00BA0441"/>
    <w:rsid w:val="00BE46C6"/>
    <w:rsid w:val="00C62C45"/>
    <w:rsid w:val="00C706D2"/>
    <w:rsid w:val="00C80A31"/>
    <w:rsid w:val="00C8185C"/>
    <w:rsid w:val="00CF1573"/>
    <w:rsid w:val="00D25225"/>
    <w:rsid w:val="00D469B0"/>
    <w:rsid w:val="00D87C6E"/>
    <w:rsid w:val="00D97A54"/>
    <w:rsid w:val="00DA3D9E"/>
    <w:rsid w:val="00E826C0"/>
    <w:rsid w:val="00F549B8"/>
    <w:rsid w:val="00F90FF0"/>
    <w:rsid w:val="00FB1A49"/>
    <w:rsid w:val="00FF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C3FECC"/>
  <w15:docId w15:val="{8161AD22-D8FC-4D05-9C81-F317BCA9B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675C"/>
    <w:rPr>
      <w:sz w:val="24"/>
      <w:szCs w:val="24"/>
    </w:rPr>
  </w:style>
  <w:style w:type="paragraph" w:styleId="Heading3">
    <w:name w:val="heading 3"/>
    <w:basedOn w:val="Normal"/>
    <w:next w:val="Normal"/>
    <w:qFormat/>
    <w:rsid w:val="007E2359"/>
    <w:pPr>
      <w:keepNext/>
      <w:jc w:val="center"/>
      <w:outlineLvl w:val="2"/>
    </w:pPr>
    <w:rPr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7E2359"/>
    <w:pPr>
      <w:tabs>
        <w:tab w:val="center" w:pos="4536"/>
        <w:tab w:val="right" w:pos="9072"/>
      </w:tabs>
    </w:pPr>
    <w:rPr>
      <w:szCs w:val="20"/>
      <w:lang w:val="en-AU"/>
    </w:rPr>
  </w:style>
  <w:style w:type="character" w:styleId="PageNumber">
    <w:name w:val="page number"/>
    <w:basedOn w:val="DefaultParagraphFont"/>
    <w:semiHidden/>
    <w:rsid w:val="007E2359"/>
  </w:style>
  <w:style w:type="paragraph" w:styleId="BalloonText">
    <w:name w:val="Balloon Text"/>
    <w:basedOn w:val="Normal"/>
    <w:semiHidden/>
    <w:rsid w:val="009E29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97A54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Antet%20nou%20IOCN%2019mai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 nou IOCN 19mai09.dot</Template>
  <TotalTime>1</TotalTime>
  <Pages>3</Pages>
  <Words>814</Words>
  <Characters>4879</Characters>
  <Application>Microsoft Office Word</Application>
  <DocSecurity>0</DocSecurity>
  <Lines>121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Home</Company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USER</dc:creator>
  <cp:lastModifiedBy>Toni</cp:lastModifiedBy>
  <cp:revision>2</cp:revision>
  <cp:lastPrinted>2012-05-28T10:25:00Z</cp:lastPrinted>
  <dcterms:created xsi:type="dcterms:W3CDTF">2019-10-09T06:10:00Z</dcterms:created>
  <dcterms:modified xsi:type="dcterms:W3CDTF">2019-10-09T06:10:00Z</dcterms:modified>
</cp:coreProperties>
</file>